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89" w:rsidRDefault="006E3A89"/>
    <w:p w:rsidR="004C39BD" w:rsidRDefault="004C39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4"/>
        <w:gridCol w:w="1451"/>
        <w:gridCol w:w="2429"/>
        <w:gridCol w:w="182"/>
        <w:gridCol w:w="772"/>
        <w:gridCol w:w="3528"/>
      </w:tblGrid>
      <w:tr w:rsidR="004C39BD" w:rsidRPr="0050581B" w:rsidTr="004C39BD">
        <w:tc>
          <w:tcPr>
            <w:tcW w:w="6048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477414" w:rsidRPr="00477414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2869_ST 5367_V1</w:t>
            </w:r>
          </w:p>
        </w:tc>
        <w:tc>
          <w:tcPr>
            <w:tcW w:w="3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4C39BD">
        <w:tc>
          <w:tcPr>
            <w:tcW w:w="2665" w:type="dxa"/>
            <w:gridSpan w:val="2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477414">
              <w:rPr>
                <w:rFonts w:ascii="Times New Roman" w:hAnsi="Times New Roman" w:cs="Times New Roman"/>
                <w:color w:val="0000FF"/>
                <w:lang w:bidi="ta-IN"/>
              </w:rPr>
              <w:t>6</w:t>
            </w:r>
          </w:p>
        </w:tc>
        <w:tc>
          <w:tcPr>
            <w:tcW w:w="338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528" w:type="dxa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4C39BD" w:rsidRPr="00477414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477414">
              <w:rPr>
                <w:rFonts w:ascii="Times New Roman" w:hAnsi="Times New Roman" w:cs="Times New Roman"/>
                <w:color w:val="0000FF"/>
                <w:lang w:bidi="ta-IN"/>
              </w:rPr>
              <w:t xml:space="preserve">6 / </w:t>
            </w:r>
            <w:proofErr w:type="spellStart"/>
            <w:r w:rsidR="00477414">
              <w:rPr>
                <w:rFonts w:ascii="Nirmala UI" w:hAnsi="Nirmala UI" w:cs="Nirmala UI"/>
                <w:color w:val="0000FF"/>
                <w:lang w:bidi="ta-IN"/>
              </w:rPr>
              <w:t>தகவல்</w:t>
            </w:r>
            <w:proofErr w:type="spellEnd"/>
            <w:r w:rsidR="00477414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proofErr w:type="spellStart"/>
            <w:r w:rsidR="00477414">
              <w:rPr>
                <w:rFonts w:ascii="Nirmala UI" w:hAnsi="Nirmala UI" w:cs="Nirmala UI"/>
                <w:color w:val="0000FF"/>
                <w:lang w:bidi="ta-IN"/>
              </w:rPr>
              <w:t>செயலாக்கம்</w:t>
            </w:r>
            <w:proofErr w:type="spellEnd"/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4C39BD" w:rsidRPr="0075776F" w:rsidRDefault="004C39BD" w:rsidP="004E21AB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proofErr w:type="spellStart"/>
            <w:r w:rsidR="004E21AB">
              <w:rPr>
                <w:rFonts w:ascii="Nirmala UI" w:hAnsi="Nirmala UI" w:cs="Nirmala UI"/>
                <w:color w:val="0000FF"/>
                <w:lang w:bidi="ta-IN"/>
              </w:rPr>
              <w:t>முறையான</w:t>
            </w:r>
            <w:proofErr w:type="spellEnd"/>
            <w:r w:rsidR="004E21A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proofErr w:type="spellStart"/>
            <w:r w:rsidR="004E21AB">
              <w:rPr>
                <w:rFonts w:ascii="Nirmala UI" w:hAnsi="Nirmala UI" w:cs="Nirmala UI"/>
                <w:color w:val="0000FF"/>
                <w:lang w:bidi="ta-IN"/>
              </w:rPr>
              <w:t>பட்டியலை</w:t>
            </w:r>
            <w:proofErr w:type="spellEnd"/>
            <w:r w:rsidR="004E21A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proofErr w:type="spellStart"/>
            <w:r w:rsidR="004E21AB">
              <w:rPr>
                <w:rFonts w:ascii="Nirmala UI" w:hAnsi="Nirmala UI" w:cs="Nirmala UI"/>
                <w:color w:val="0000FF"/>
                <w:lang w:bidi="ta-IN"/>
              </w:rPr>
              <w:t>முழுமையாக்குதல்</w:t>
            </w:r>
            <w:proofErr w:type="spellEnd"/>
          </w:p>
        </w:tc>
      </w:tr>
      <w:tr w:rsidR="007662F4" w:rsidRPr="0050581B" w:rsidTr="007662F4">
        <w:tc>
          <w:tcPr>
            <w:tcW w:w="9576" w:type="dxa"/>
            <w:gridSpan w:val="6"/>
          </w:tcPr>
          <w:p w:rsidR="000E52F8" w:rsidRDefault="0054629D" w:rsidP="00274F88">
            <w:pPr>
              <w:jc w:val="center"/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பகு</w:t>
            </w:r>
            <w:r w:rsidR="00274F88">
              <w:rPr>
                <w:rFonts w:ascii="Nirmala UI" w:hAnsi="Nirmala UI" w:cs="Nirmala UI"/>
              </w:rPr>
              <w:t>தி</w:t>
            </w:r>
            <w:proofErr w:type="spellEnd"/>
            <w:r>
              <w:rPr>
                <w:rFonts w:ascii="Nirmala UI" w:hAnsi="Nirmala UI" w:cs="Nirmala UI"/>
              </w:rPr>
              <w:t xml:space="preserve"> 1</w:t>
            </w:r>
          </w:p>
          <w:p w:rsidR="001E049F" w:rsidRPr="0050581B" w:rsidRDefault="001E049F" w:rsidP="001E049F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கீழ்க்காணும்</w:t>
            </w:r>
            <w:proofErr w:type="spellEnd"/>
            <w:r>
              <w:rPr>
                <w:rFonts w:ascii="Nirmala UI" w:hAnsi="Nirmala UI" w:cs="Nirmala UI"/>
              </w:rPr>
              <w:t xml:space="preserve"> 3 × 3 </w:t>
            </w:r>
            <w:proofErr w:type="spellStart"/>
            <w:r>
              <w:rPr>
                <w:rFonts w:ascii="Nirmala UI" w:hAnsi="Nirmala UI" w:cs="Nirmala UI"/>
              </w:rPr>
              <w:t>சுடோகு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புதிர்களுக்கு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தீர்வு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8362" w:type="dxa"/>
            <w:gridSpan w:val="5"/>
          </w:tcPr>
          <w:p w:rsidR="007662F4" w:rsidRPr="0050581B" w:rsidRDefault="001E049F" w:rsidP="00401216">
            <w:pPr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11C7A3BE" wp14:editId="0F05D0E5">
                  <wp:extent cx="1931158" cy="1814511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284" cy="1818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F4" w:rsidRPr="0050581B" w:rsidTr="007662F4">
        <w:tc>
          <w:tcPr>
            <w:tcW w:w="1214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8362" w:type="dxa"/>
            <w:gridSpan w:val="5"/>
          </w:tcPr>
          <w:p w:rsidR="007662F4" w:rsidRPr="0050581B" w:rsidRDefault="001E049F" w:rsidP="00E8745D">
            <w:pPr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54546ECF" wp14:editId="1E41C826">
                  <wp:extent cx="1849166" cy="167867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407" cy="1677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F4" w:rsidRPr="0050581B" w:rsidTr="007662F4">
        <w:tc>
          <w:tcPr>
            <w:tcW w:w="1214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8362" w:type="dxa"/>
            <w:gridSpan w:val="5"/>
          </w:tcPr>
          <w:p w:rsidR="007662F4" w:rsidRPr="0050581B" w:rsidRDefault="001E049F" w:rsidP="00401216">
            <w:pPr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0D68BAC4" wp14:editId="05D1A894">
                  <wp:extent cx="1849271" cy="1695166"/>
                  <wp:effectExtent l="0" t="0" r="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974" cy="1701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F4" w:rsidRPr="0050581B" w:rsidTr="00D5119A">
        <w:tc>
          <w:tcPr>
            <w:tcW w:w="9576" w:type="dxa"/>
            <w:gridSpan w:val="6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  <w:p w:rsidR="001E049F" w:rsidRPr="0050581B" w:rsidRDefault="001E049F" w:rsidP="001E049F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கீழ்க்காணும்</w:t>
            </w:r>
            <w:proofErr w:type="spellEnd"/>
            <w:r>
              <w:rPr>
                <w:rFonts w:ascii="Nirmala UI" w:hAnsi="Nirmala UI" w:cs="Nirmala UI"/>
              </w:rPr>
              <w:t xml:space="preserve"> 4 × 4 </w:t>
            </w:r>
            <w:proofErr w:type="spellStart"/>
            <w:r>
              <w:rPr>
                <w:rFonts w:ascii="Nirmala UI" w:hAnsi="Nirmala UI" w:cs="Nirmala UI"/>
              </w:rPr>
              <w:t>சுடோகு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புதிரை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 w:rsidR="00F8616A">
              <w:rPr>
                <w:rFonts w:ascii="Nirmala UI" w:hAnsi="Nirmala UI" w:cs="Nirmala UI"/>
              </w:rPr>
              <w:t>வி</w:t>
            </w:r>
            <w:r>
              <w:rPr>
                <w:rFonts w:ascii="Nirmala UI" w:hAnsi="Nirmala UI" w:cs="Nirmala UI"/>
              </w:rPr>
              <w:t>டுவிக்க</w:t>
            </w:r>
            <w:proofErr w:type="spellEnd"/>
          </w:p>
        </w:tc>
      </w:tr>
      <w:tr w:rsidR="005872F5" w:rsidRPr="0050581B" w:rsidTr="005872F5">
        <w:tc>
          <w:tcPr>
            <w:tcW w:w="5276" w:type="dxa"/>
            <w:gridSpan w:val="4"/>
          </w:tcPr>
          <w:p w:rsidR="005872F5" w:rsidRPr="0050581B" w:rsidRDefault="005872F5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  <w:p w:rsidR="005872F5" w:rsidRPr="0050581B" w:rsidRDefault="005872F5" w:rsidP="005872F5">
            <w:pPr>
              <w:jc w:val="center"/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14F696A7" wp14:editId="52FE488D">
                  <wp:extent cx="1978925" cy="1791448"/>
                  <wp:effectExtent l="0" t="0" r="254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063" cy="1795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0" w:type="dxa"/>
            <w:gridSpan w:val="2"/>
          </w:tcPr>
          <w:p w:rsidR="005872F5" w:rsidRPr="0050581B" w:rsidRDefault="005872F5" w:rsidP="005872F5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  <w:p w:rsidR="005872F5" w:rsidRPr="0050581B" w:rsidRDefault="005872F5" w:rsidP="005872F5">
            <w:pPr>
              <w:spacing w:after="200" w:line="276" w:lineRule="auto"/>
              <w:jc w:val="center"/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3033BF5D" wp14:editId="4C411DB7">
                  <wp:extent cx="1931159" cy="1803127"/>
                  <wp:effectExtent l="0" t="0" r="0" b="698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411" cy="1805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F4" w:rsidRPr="0050581B" w:rsidTr="0017614C">
        <w:tc>
          <w:tcPr>
            <w:tcW w:w="9576" w:type="dxa"/>
            <w:gridSpan w:val="6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  <w:p w:rsidR="005872F5" w:rsidRPr="0050581B" w:rsidRDefault="005872F5" w:rsidP="005872F5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கீழ்க்காணும்</w:t>
            </w:r>
            <w:proofErr w:type="spellEnd"/>
            <w:r>
              <w:rPr>
                <w:rFonts w:ascii="Nirmala UI" w:hAnsi="Nirmala UI" w:cs="Nirmala UI"/>
              </w:rPr>
              <w:t xml:space="preserve"> 4 × 4 </w:t>
            </w:r>
            <w:proofErr w:type="spellStart"/>
            <w:r>
              <w:rPr>
                <w:rFonts w:ascii="Nirmala UI" w:hAnsi="Nirmala UI" w:cs="Nirmala UI"/>
              </w:rPr>
              <w:t>சுடோகு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புதிரை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விடுவிக்க</w:t>
            </w:r>
            <w:proofErr w:type="spellEnd"/>
          </w:p>
        </w:tc>
      </w:tr>
      <w:tr w:rsidR="005872F5" w:rsidRPr="0050581B" w:rsidTr="002B20BA">
        <w:tc>
          <w:tcPr>
            <w:tcW w:w="5094" w:type="dxa"/>
            <w:gridSpan w:val="3"/>
          </w:tcPr>
          <w:p w:rsidR="005872F5" w:rsidRDefault="005872F5" w:rsidP="005872F5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  <w:p w:rsidR="005872F5" w:rsidRPr="0050581B" w:rsidRDefault="005872F5" w:rsidP="005872F5">
            <w:pPr>
              <w:jc w:val="center"/>
              <w:rPr>
                <w:rFonts w:ascii="Nirmala UI" w:hAnsi="Nirmala UI" w:cs="Nirmala UI"/>
              </w:rPr>
            </w:pPr>
            <w:r>
              <w:rPr>
                <w:noProof/>
                <w:lang w:val="en-US" w:bidi="ta-IN"/>
              </w:rPr>
              <w:drawing>
                <wp:inline distT="0" distB="0" distL="0" distR="0" wp14:anchorId="32307AF7" wp14:editId="08EA2562">
                  <wp:extent cx="1999397" cy="1847269"/>
                  <wp:effectExtent l="0" t="0" r="1270" b="63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416" cy="1850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2" w:type="dxa"/>
            <w:gridSpan w:val="3"/>
          </w:tcPr>
          <w:p w:rsidR="005872F5" w:rsidRDefault="005872F5" w:rsidP="005872F5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  <w:p w:rsidR="005872F5" w:rsidRPr="0050581B" w:rsidRDefault="005872F5" w:rsidP="005872F5">
            <w:pPr>
              <w:jc w:val="center"/>
              <w:rPr>
                <w:rFonts w:ascii="Nirmala UI" w:hAnsi="Nirmala UI" w:cs="Nirmala UI"/>
              </w:rPr>
            </w:pPr>
            <w:bookmarkStart w:id="0" w:name="_GoBack"/>
            <w:r>
              <w:rPr>
                <w:noProof/>
                <w:lang w:val="en-US" w:bidi="ta-IN"/>
              </w:rPr>
              <w:drawing>
                <wp:inline distT="0" distB="0" distL="0" distR="0" wp14:anchorId="19A8D74D" wp14:editId="7D586F5F">
                  <wp:extent cx="1890776" cy="1746913"/>
                  <wp:effectExtent l="0" t="0" r="0" b="571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500" cy="1749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4C39BD" w:rsidRDefault="004C39BD"/>
    <w:sectPr w:rsidR="004C39BD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676" w:rsidRDefault="00B50676" w:rsidP="004C39BD">
      <w:pPr>
        <w:spacing w:after="0" w:line="240" w:lineRule="auto"/>
      </w:pPr>
      <w:r>
        <w:separator/>
      </w:r>
    </w:p>
  </w:endnote>
  <w:endnote w:type="continuationSeparator" w:id="0">
    <w:p w:rsidR="00B50676" w:rsidRDefault="00B50676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522D98">
                            <w:rPr>
                              <w:color w:val="000000" w:themeColor="text1"/>
                            </w:rPr>
                            <w:t>6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5872F5" w:rsidRPr="005872F5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522D98">
                      <w:rPr>
                        <w:color w:val="000000" w:themeColor="text1"/>
                      </w:rPr>
                      <w:t>6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5872F5" w:rsidRPr="005872F5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676" w:rsidRDefault="00B50676" w:rsidP="004C39BD">
      <w:pPr>
        <w:spacing w:after="0" w:line="240" w:lineRule="auto"/>
      </w:pPr>
      <w:r>
        <w:separator/>
      </w:r>
    </w:p>
  </w:footnote>
  <w:footnote w:type="continuationSeparator" w:id="0">
    <w:p w:rsidR="00B50676" w:rsidRDefault="00B50676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414"/>
    <w:rsid w:val="000403DA"/>
    <w:rsid w:val="0008230A"/>
    <w:rsid w:val="00094D8F"/>
    <w:rsid w:val="000E52F8"/>
    <w:rsid w:val="0010768D"/>
    <w:rsid w:val="001B1389"/>
    <w:rsid w:val="001E049F"/>
    <w:rsid w:val="0020099D"/>
    <w:rsid w:val="00274F88"/>
    <w:rsid w:val="00380EA5"/>
    <w:rsid w:val="003878D2"/>
    <w:rsid w:val="003A6F5B"/>
    <w:rsid w:val="003B6364"/>
    <w:rsid w:val="003D4534"/>
    <w:rsid w:val="003D4C5E"/>
    <w:rsid w:val="00401216"/>
    <w:rsid w:val="004079CB"/>
    <w:rsid w:val="00427B5D"/>
    <w:rsid w:val="00477414"/>
    <w:rsid w:val="004B5BB3"/>
    <w:rsid w:val="004C39BD"/>
    <w:rsid w:val="004E21AB"/>
    <w:rsid w:val="0050581B"/>
    <w:rsid w:val="00522D98"/>
    <w:rsid w:val="0054629D"/>
    <w:rsid w:val="005872F5"/>
    <w:rsid w:val="005B4E96"/>
    <w:rsid w:val="006E3A89"/>
    <w:rsid w:val="006F412C"/>
    <w:rsid w:val="00713730"/>
    <w:rsid w:val="0075776F"/>
    <w:rsid w:val="007662F4"/>
    <w:rsid w:val="00791638"/>
    <w:rsid w:val="007947C0"/>
    <w:rsid w:val="00845481"/>
    <w:rsid w:val="00980E2D"/>
    <w:rsid w:val="009A05BB"/>
    <w:rsid w:val="009D592D"/>
    <w:rsid w:val="009F263B"/>
    <w:rsid w:val="00A04BE3"/>
    <w:rsid w:val="00AA4BD6"/>
    <w:rsid w:val="00AE45BD"/>
    <w:rsid w:val="00B02CB4"/>
    <w:rsid w:val="00B50676"/>
    <w:rsid w:val="00DF6452"/>
    <w:rsid w:val="00E8745D"/>
    <w:rsid w:val="00EA4285"/>
    <w:rsid w:val="00F152C5"/>
    <w:rsid w:val="00F8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9171C-279D-4FE9-A363-9DFBCC728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16</TotalTime>
  <Pages>2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9</cp:revision>
  <dcterms:created xsi:type="dcterms:W3CDTF">2021-07-19T21:28:00Z</dcterms:created>
  <dcterms:modified xsi:type="dcterms:W3CDTF">2021-07-19T21:43:00Z</dcterms:modified>
</cp:coreProperties>
</file>