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0"/>
        <w:gridCol w:w="943"/>
        <w:gridCol w:w="1543"/>
        <w:gridCol w:w="247"/>
        <w:gridCol w:w="746"/>
        <w:gridCol w:w="582"/>
        <w:gridCol w:w="3195"/>
      </w:tblGrid>
      <w:tr w:rsidR="004C39BD" w:rsidRPr="0050581B" w:rsidTr="00540B47">
        <w:tc>
          <w:tcPr>
            <w:tcW w:w="5799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477414" w:rsidRPr="00477414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2869_ST 5367_V1</w:t>
            </w:r>
          </w:p>
        </w:tc>
        <w:tc>
          <w:tcPr>
            <w:tcW w:w="377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540B47">
        <w:tc>
          <w:tcPr>
            <w:tcW w:w="2320" w:type="dxa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477414">
              <w:rPr>
                <w:rFonts w:ascii="Times New Roman" w:hAnsi="Times New Roman" w:cs="Times New Roman"/>
                <w:color w:val="0000FF"/>
                <w:lang w:bidi="ta-IN"/>
              </w:rPr>
              <w:t>6</w:t>
            </w:r>
          </w:p>
        </w:tc>
        <w:tc>
          <w:tcPr>
            <w:tcW w:w="3479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777" w:type="dxa"/>
            <w:gridSpan w:val="2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7"/>
            <w:shd w:val="clear" w:color="auto" w:fill="EAF1DD" w:themeFill="accent3" w:themeFillTint="33"/>
            <w:vAlign w:val="center"/>
          </w:tcPr>
          <w:p w:rsidR="004C39BD" w:rsidRPr="00477414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477414">
              <w:rPr>
                <w:rFonts w:ascii="Times New Roman" w:hAnsi="Times New Roman" w:cs="Times New Roman"/>
                <w:color w:val="0000FF"/>
                <w:lang w:bidi="ta-IN"/>
              </w:rPr>
              <w:t xml:space="preserve">6 / </w:t>
            </w:r>
            <w:r w:rsidR="00477414">
              <w:rPr>
                <w:rFonts w:ascii="Nirmala UI" w:hAnsi="Nirmala UI" w:cs="Nirmala UI"/>
                <w:color w:val="0000FF"/>
                <w:cs/>
                <w:lang w:bidi="ta-IN"/>
              </w:rPr>
              <w:t>தகவல்</w:t>
            </w:r>
            <w:r w:rsidR="00477414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="00477414">
              <w:rPr>
                <w:rFonts w:ascii="Nirmala UI" w:hAnsi="Nirmala UI" w:cs="Nirmala UI"/>
                <w:color w:val="0000FF"/>
                <w:cs/>
                <w:lang w:bidi="ta-IN"/>
              </w:rPr>
              <w:t>செயலாக்கம்</w:t>
            </w:r>
          </w:p>
        </w:tc>
      </w:tr>
      <w:tr w:rsidR="004C39BD" w:rsidRPr="0050581B" w:rsidTr="00543FD6">
        <w:tc>
          <w:tcPr>
            <w:tcW w:w="9576" w:type="dxa"/>
            <w:gridSpan w:val="7"/>
            <w:shd w:val="clear" w:color="auto" w:fill="EAF1DD" w:themeFill="accent3" w:themeFillTint="33"/>
            <w:vAlign w:val="center"/>
          </w:tcPr>
          <w:p w:rsidR="004C39BD" w:rsidRPr="0051310B" w:rsidRDefault="004C39BD" w:rsidP="0051310B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51310B">
              <w:rPr>
                <w:rFonts w:ascii="Nirmala UI" w:hAnsi="Nirmala UI" w:cs="Nirmala UI"/>
                <w:color w:val="0000FF"/>
                <w:cs/>
                <w:lang w:bidi="ta-IN"/>
              </w:rPr>
              <w:t>மாய</w:t>
            </w:r>
            <w:r w:rsidR="0051310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="0051310B">
              <w:rPr>
                <w:rFonts w:ascii="Nirmala UI" w:hAnsi="Nirmala UI" w:cs="Nirmala UI"/>
                <w:color w:val="0000FF"/>
                <w:cs/>
                <w:lang w:bidi="ta-IN"/>
              </w:rPr>
              <w:t>முக்கோணம்</w:t>
            </w:r>
          </w:p>
        </w:tc>
      </w:tr>
      <w:tr w:rsidR="007662F4" w:rsidRPr="0050581B" w:rsidTr="007662F4">
        <w:tc>
          <w:tcPr>
            <w:tcW w:w="9576" w:type="dxa"/>
            <w:gridSpan w:val="7"/>
          </w:tcPr>
          <w:p w:rsidR="000E52F8" w:rsidRDefault="0054629D" w:rsidP="00274F88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பகு</w:t>
            </w:r>
            <w:r w:rsidR="00274F88">
              <w:rPr>
                <w:rFonts w:ascii="Nirmala UI" w:hAnsi="Nirmala UI" w:cs="Nirmala UI"/>
                <w:cs/>
                <w:lang w:bidi="ta-IN"/>
              </w:rPr>
              <w:t>தி</w:t>
            </w:r>
            <w:r>
              <w:rPr>
                <w:rFonts w:ascii="Nirmala UI" w:hAnsi="Nirmala UI" w:cs="Nirmala UI"/>
              </w:rPr>
              <w:t xml:space="preserve"> 1</w:t>
            </w:r>
          </w:p>
          <w:p w:rsidR="001E049F" w:rsidRDefault="001E049F" w:rsidP="00372DD2">
            <w:pPr>
              <w:rPr>
                <w:rFonts w:ascii="Nirmala UI" w:hAnsi="Nirmala UI" w:cs="Nirmala UI"/>
                <w:lang w:bidi="ta-IN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கீழ்க்காணும்</w:t>
            </w:r>
            <w:r>
              <w:rPr>
                <w:rFonts w:ascii="Nirmala UI" w:hAnsi="Nirmala UI" w:cs="Nirmala UI"/>
              </w:rPr>
              <w:t xml:space="preserve"> </w:t>
            </w:r>
            <w:r w:rsidR="00372DD2">
              <w:rPr>
                <w:rFonts w:ascii="Nirmala UI" w:hAnsi="Nirmala UI" w:cs="Nirmala UI"/>
                <w:cs/>
                <w:lang w:bidi="ta-IN"/>
              </w:rPr>
              <w:t>மாய</w:t>
            </w:r>
            <w:r w:rsidR="00372DD2">
              <w:rPr>
                <w:rFonts w:ascii="Nirmala UI" w:hAnsi="Nirmala UI" w:cs="Nirmala UI"/>
              </w:rPr>
              <w:t xml:space="preserve"> </w:t>
            </w:r>
            <w:r w:rsidR="00372DD2">
              <w:rPr>
                <w:rFonts w:ascii="Nirmala UI" w:hAnsi="Nirmala UI" w:cs="Nirmala UI"/>
                <w:cs/>
                <w:lang w:bidi="ta-IN"/>
              </w:rPr>
              <w:t>முக்கோணத்தை</w:t>
            </w:r>
            <w:r w:rsidR="00372DD2">
              <w:rPr>
                <w:rFonts w:ascii="Nirmala UI" w:hAnsi="Nirmala UI" w:cs="Nirmala UI"/>
              </w:rPr>
              <w:t xml:space="preserve"> </w:t>
            </w:r>
            <w:r w:rsidR="00372DD2">
              <w:rPr>
                <w:rFonts w:ascii="Nirmala UI" w:hAnsi="Nirmala UI" w:cs="Nirmala UI"/>
                <w:cs/>
                <w:lang w:bidi="ta-IN"/>
              </w:rPr>
              <w:t>விடுவிக்க</w:t>
            </w:r>
          </w:p>
          <w:p w:rsidR="00540B47" w:rsidRPr="0050581B" w:rsidRDefault="00540B47" w:rsidP="00372DD2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கூட்டல்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விடை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நடுவில்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கொடுக்கப்பட்டுள்ளது</w:t>
            </w:r>
            <w:proofErr w:type="spellEnd"/>
          </w:p>
        </w:tc>
      </w:tr>
      <w:tr w:rsidR="00540B47" w:rsidRPr="0050581B" w:rsidTr="00540B47">
        <w:tc>
          <w:tcPr>
            <w:tcW w:w="3263" w:type="dxa"/>
            <w:gridSpan w:val="2"/>
          </w:tcPr>
          <w:p w:rsidR="00540B47" w:rsidRDefault="00540B47" w:rsidP="00401216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t xml:space="preserve"> </w:t>
            </w: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  <w:p w:rsidR="00540B47" w:rsidRPr="0050581B" w:rsidRDefault="00540B47" w:rsidP="00401216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1A4EFAB0" wp14:editId="62F3F67F">
                  <wp:extent cx="1841454" cy="1487606"/>
                  <wp:effectExtent l="0" t="0" r="698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131" cy="14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  <w:gridSpan w:val="4"/>
          </w:tcPr>
          <w:p w:rsidR="00540B47" w:rsidRDefault="00540B47" w:rsidP="00540B47">
            <w:pPr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540B47" w:rsidRPr="0050581B" w:rsidRDefault="00540B47" w:rsidP="00540B47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444447B2" wp14:editId="0A7F3E2D">
                  <wp:extent cx="1786550" cy="1487606"/>
                  <wp:effectExtent l="0" t="0" r="444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893" cy="1486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5" w:type="dxa"/>
          </w:tcPr>
          <w:p w:rsidR="00540B47" w:rsidRDefault="00540B47">
            <w:pPr>
              <w:spacing w:after="200" w:line="276" w:lineRule="auto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540B47" w:rsidRPr="0050581B" w:rsidRDefault="00540B47" w:rsidP="00540B47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4E80F4E7" wp14:editId="4440105E">
                  <wp:extent cx="1891963" cy="149443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536" cy="1493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D5119A">
        <w:tc>
          <w:tcPr>
            <w:tcW w:w="9576" w:type="dxa"/>
            <w:gridSpan w:val="7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1E049F" w:rsidRDefault="00372DD2" w:rsidP="001E049F">
            <w:pPr>
              <w:rPr>
                <w:rFonts w:ascii="Nirmala UI" w:hAnsi="Nirmala UI" w:cs="Nirmala UI"/>
                <w:lang w:bidi="ta-IN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கீழ்க்காணும்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மாய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முக்கோணத்தை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விடுவிக்க</w:t>
            </w:r>
          </w:p>
          <w:p w:rsidR="00DD6690" w:rsidRPr="0050581B" w:rsidRDefault="00DD6690" w:rsidP="001E049F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கூட்டல்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விடை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நடுவில்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கொடுக்கப்பட்டுள்ளது</w:t>
            </w:r>
            <w:proofErr w:type="spellEnd"/>
          </w:p>
        </w:tc>
      </w:tr>
      <w:tr w:rsidR="005872F5" w:rsidRPr="0050581B" w:rsidTr="00540B47">
        <w:tc>
          <w:tcPr>
            <w:tcW w:w="5053" w:type="dxa"/>
            <w:gridSpan w:val="4"/>
          </w:tcPr>
          <w:p w:rsidR="005872F5" w:rsidRPr="0050581B" w:rsidRDefault="005872F5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  <w:p w:rsidR="005872F5" w:rsidRPr="0050581B" w:rsidRDefault="00372DD2" w:rsidP="005872F5">
            <w:pPr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344611A9" wp14:editId="7F2050A4">
                  <wp:extent cx="2169994" cy="1859995"/>
                  <wp:effectExtent l="0" t="0" r="1905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9119" cy="185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gridSpan w:val="3"/>
          </w:tcPr>
          <w:p w:rsidR="005872F5" w:rsidRPr="0050581B" w:rsidRDefault="005872F5" w:rsidP="005872F5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  <w:p w:rsidR="005872F5" w:rsidRPr="0050581B" w:rsidRDefault="0012438F" w:rsidP="005872F5">
            <w:pPr>
              <w:spacing w:after="200" w:line="276" w:lineRule="auto"/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15C29206" wp14:editId="6468C020">
                  <wp:extent cx="2346225" cy="1862920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618" cy="1865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17614C">
        <w:tc>
          <w:tcPr>
            <w:tcW w:w="9576" w:type="dxa"/>
            <w:gridSpan w:val="7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5872F5" w:rsidRDefault="00372DD2" w:rsidP="002D11D0">
            <w:pPr>
              <w:rPr>
                <w:rFonts w:ascii="Nirmala UI" w:hAnsi="Nirmala UI" w:cs="Nirmala UI"/>
                <w:lang w:bidi="ta-IN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கீழ்க்காணும்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மாய</w:t>
            </w:r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2D11D0">
              <w:rPr>
                <w:rFonts w:ascii="Nirmala UI" w:hAnsi="Nirmala UI" w:cs="Nirmala UI"/>
                <w:lang w:bidi="ta-IN"/>
              </w:rPr>
              <w:t>சதுர</w:t>
            </w:r>
            <w:proofErr w:type="spellEnd"/>
            <w:r>
              <w:rPr>
                <w:rFonts w:ascii="Nirmala UI" w:hAnsi="Nirmala UI" w:cs="Nirmala UI"/>
                <w:cs/>
                <w:lang w:bidi="ta-IN"/>
              </w:rPr>
              <w:t>த்தை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விடுவிக்க</w:t>
            </w:r>
          </w:p>
          <w:p w:rsidR="00210367" w:rsidRDefault="00210367" w:rsidP="00210367">
            <w:pPr>
              <w:rPr>
                <w:rFonts w:ascii="Nirmala UI" w:hAnsi="Nirmala UI" w:cs="Nirmala UI"/>
                <w:lang w:bidi="ta-IN"/>
              </w:rPr>
            </w:pPr>
            <w:r>
              <w:rPr>
                <w:rFonts w:ascii="Nirmala UI" w:hAnsi="Nirmala UI" w:cs="Nirmala UI"/>
                <w:lang w:bidi="ta-IN"/>
              </w:rPr>
              <w:t xml:space="preserve">1 </w:t>
            </w:r>
            <w:r>
              <w:rPr>
                <w:rFonts w:ascii="Nirmala UI" w:hAnsi="Nirmala UI" w:cs="Nirmala UI"/>
                <w:cs/>
                <w:lang w:bidi="ta-IN"/>
              </w:rPr>
              <w:t>முதல்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proofErr w:type="gramStart"/>
            <w:r>
              <w:rPr>
                <w:rFonts w:ascii="Nirmala UI" w:hAnsi="Nirmala UI" w:cs="Nirmala UI"/>
                <w:lang w:bidi="ta-IN"/>
              </w:rPr>
              <w:t xml:space="preserve">9 </w:t>
            </w:r>
            <w:r>
              <w:rPr>
                <w:rFonts w:ascii="Nirmala UI" w:hAnsi="Nirmala UI" w:cs="Nirmala UI"/>
                <w:cs/>
                <w:lang w:bidi="ta-IN"/>
              </w:rPr>
              <w:t>வரையிலான</w:t>
            </w:r>
            <w:proofErr w:type="gramEnd"/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எண்கள்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ஒரே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முறை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பயன்படுத்தி</w:t>
            </w:r>
            <w:r>
              <w:rPr>
                <w:rFonts w:ascii="Nirmala UI" w:hAnsi="Nirmala UI" w:cs="Nirmala UI"/>
                <w:lang w:bidi="ta-IN"/>
              </w:rPr>
              <w:t xml:space="preserve">, </w:t>
            </w:r>
            <w:r>
              <w:rPr>
                <w:rFonts w:ascii="Nirmala UI" w:hAnsi="Nirmala UI" w:cs="Nirmala UI"/>
                <w:cs/>
                <w:lang w:bidi="ta-IN"/>
              </w:rPr>
              <w:t>எந்த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நேர்கோட்டில்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கூட்டினாலும்</w:t>
            </w:r>
            <w:r>
              <w:rPr>
                <w:rFonts w:ascii="Nirmala UI" w:hAnsi="Nirmala UI" w:cs="Nirmala UI"/>
                <w:lang w:bidi="ta-IN"/>
              </w:rPr>
              <w:t xml:space="preserve"> 15 </w:t>
            </w:r>
            <w:r>
              <w:rPr>
                <w:rFonts w:ascii="Nirmala UI" w:hAnsi="Nirmala UI" w:cs="Nirmala UI"/>
                <w:cs/>
                <w:lang w:bidi="ta-IN"/>
              </w:rPr>
              <w:t>வரவேண்டும்</w:t>
            </w:r>
            <w:r>
              <w:rPr>
                <w:rFonts w:ascii="Nirmala UI" w:hAnsi="Nirmala UI" w:cs="Nirmala UI"/>
                <w:lang w:bidi="ta-IN"/>
              </w:rPr>
              <w:t xml:space="preserve">. </w:t>
            </w:r>
          </w:p>
          <w:p w:rsidR="00210367" w:rsidRPr="0050581B" w:rsidRDefault="00210367" w:rsidP="00210367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  <w:lang w:bidi="ta-IN"/>
              </w:rPr>
              <w:t xml:space="preserve"> 6, 7 </w:t>
            </w:r>
            <w:r>
              <w:rPr>
                <w:rFonts w:ascii="Nirmala UI" w:hAnsi="Nirmala UI" w:cs="Nirmala UI"/>
                <w:cs/>
                <w:lang w:bidi="ta-IN"/>
              </w:rPr>
              <w:t>உள்ள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விடைகளுக்கிடையே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வித்தியாசம்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வேண்டும்</w:t>
            </w:r>
          </w:p>
        </w:tc>
      </w:tr>
      <w:tr w:rsidR="005872F5" w:rsidRPr="0050581B" w:rsidTr="00540B47">
        <w:tc>
          <w:tcPr>
            <w:tcW w:w="4806" w:type="dxa"/>
            <w:gridSpan w:val="3"/>
          </w:tcPr>
          <w:p w:rsidR="005872F5" w:rsidRDefault="005872F5" w:rsidP="005872F5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  <w:bookmarkStart w:id="0" w:name="_GoBack"/>
          <w:p w:rsidR="005872F5" w:rsidRPr="0050581B" w:rsidRDefault="00210367" w:rsidP="005872F5">
            <w:pPr>
              <w:jc w:val="center"/>
              <w:rPr>
                <w:rFonts w:ascii="Nirmala UI" w:hAnsi="Nirmala UI" w:cs="Nirmala UI"/>
              </w:rPr>
            </w:pPr>
            <w:r>
              <w:object w:dxaOrig="3465" w:dyaOrig="34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73pt;height:174.65pt" o:ole="">
                  <v:imagedata r:id="rId13" o:title=""/>
                </v:shape>
                <o:OLEObject Type="Embed" ProgID="PBrush" ShapeID="_x0000_i1026" DrawAspect="Content" ObjectID="_1688259619" r:id="rId14"/>
              </w:object>
            </w:r>
            <w:bookmarkEnd w:id="0"/>
          </w:p>
        </w:tc>
        <w:tc>
          <w:tcPr>
            <w:tcW w:w="4770" w:type="dxa"/>
            <w:gridSpan w:val="4"/>
          </w:tcPr>
          <w:p w:rsidR="005872F5" w:rsidRDefault="005872F5" w:rsidP="005872F5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  <w:p w:rsidR="005872F5" w:rsidRPr="0050581B" w:rsidRDefault="00210367" w:rsidP="005872F5">
            <w:pPr>
              <w:jc w:val="center"/>
              <w:rPr>
                <w:rFonts w:ascii="Nirmala UI" w:hAnsi="Nirmala UI" w:cs="Nirmala UI"/>
              </w:rPr>
            </w:pPr>
            <w:r>
              <w:object w:dxaOrig="3420" w:dyaOrig="3450">
                <v:shape id="_x0000_i1025" type="#_x0000_t75" style="width:170.85pt;height:172.5pt" o:ole="">
                  <v:imagedata r:id="rId15" o:title=""/>
                </v:shape>
                <o:OLEObject Type="Embed" ProgID="PBrush" ShapeID="_x0000_i1025" DrawAspect="Content" ObjectID="_1688259620" r:id="rId16"/>
              </w:object>
            </w:r>
          </w:p>
        </w:tc>
      </w:tr>
    </w:tbl>
    <w:p w:rsidR="004C39BD" w:rsidRDefault="004C39BD"/>
    <w:sectPr w:rsidR="004C39BD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E33" w:rsidRDefault="00602E33" w:rsidP="004C39BD">
      <w:pPr>
        <w:spacing w:after="0" w:line="240" w:lineRule="auto"/>
      </w:pPr>
      <w:r>
        <w:separator/>
      </w:r>
    </w:p>
  </w:endnote>
  <w:endnote w:type="continuationSeparator" w:id="0">
    <w:p w:rsidR="00602E33" w:rsidRDefault="00602E33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522D98">
                            <w:rPr>
                              <w:color w:val="000000" w:themeColor="text1"/>
                            </w:rPr>
                            <w:t>6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210367" w:rsidRPr="00210367">
                            <w:rPr>
                              <w:noProof/>
                              <w:color w:val="000000" w:themeColor="text1"/>
                            </w:rPr>
                            <w:t>2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522D98">
                      <w:rPr>
                        <w:color w:val="000000" w:themeColor="text1"/>
                      </w:rPr>
                      <w:t>6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210367" w:rsidRPr="00210367">
                      <w:rPr>
                        <w:noProof/>
                        <w:color w:val="000000" w:themeColor="text1"/>
                      </w:rPr>
                      <w:t>2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E33" w:rsidRDefault="00602E33" w:rsidP="004C39BD">
      <w:pPr>
        <w:spacing w:after="0" w:line="240" w:lineRule="auto"/>
      </w:pPr>
      <w:r>
        <w:separator/>
      </w:r>
    </w:p>
  </w:footnote>
  <w:footnote w:type="continuationSeparator" w:id="0">
    <w:p w:rsidR="00602E33" w:rsidRDefault="00602E33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414"/>
    <w:rsid w:val="000403DA"/>
    <w:rsid w:val="0008230A"/>
    <w:rsid w:val="00094D8F"/>
    <w:rsid w:val="000E52F8"/>
    <w:rsid w:val="0010768D"/>
    <w:rsid w:val="0012438F"/>
    <w:rsid w:val="001A567E"/>
    <w:rsid w:val="001B1389"/>
    <w:rsid w:val="001E049F"/>
    <w:rsid w:val="0020099D"/>
    <w:rsid w:val="00210367"/>
    <w:rsid w:val="00274F88"/>
    <w:rsid w:val="002D11D0"/>
    <w:rsid w:val="00372DD2"/>
    <w:rsid w:val="00380EA5"/>
    <w:rsid w:val="003878D2"/>
    <w:rsid w:val="00394106"/>
    <w:rsid w:val="003A6F5B"/>
    <w:rsid w:val="003B6364"/>
    <w:rsid w:val="003D4534"/>
    <w:rsid w:val="003D4C5E"/>
    <w:rsid w:val="00401216"/>
    <w:rsid w:val="004079CB"/>
    <w:rsid w:val="00427B5D"/>
    <w:rsid w:val="00451F79"/>
    <w:rsid w:val="00477414"/>
    <w:rsid w:val="004B5BB3"/>
    <w:rsid w:val="004C39BD"/>
    <w:rsid w:val="004E21AB"/>
    <w:rsid w:val="0050581B"/>
    <w:rsid w:val="0051310B"/>
    <w:rsid w:val="00522D98"/>
    <w:rsid w:val="00527EF7"/>
    <w:rsid w:val="00540B47"/>
    <w:rsid w:val="0054629D"/>
    <w:rsid w:val="005872F5"/>
    <w:rsid w:val="005B4E96"/>
    <w:rsid w:val="00602E33"/>
    <w:rsid w:val="006E3A89"/>
    <w:rsid w:val="006F412C"/>
    <w:rsid w:val="00713730"/>
    <w:rsid w:val="0075776F"/>
    <w:rsid w:val="007662F4"/>
    <w:rsid w:val="00791638"/>
    <w:rsid w:val="007947C0"/>
    <w:rsid w:val="00845481"/>
    <w:rsid w:val="00980E2D"/>
    <w:rsid w:val="009977E0"/>
    <w:rsid w:val="009A05BB"/>
    <w:rsid w:val="009D592D"/>
    <w:rsid w:val="009F263B"/>
    <w:rsid w:val="00A04BE3"/>
    <w:rsid w:val="00AA4BD6"/>
    <w:rsid w:val="00AE45BD"/>
    <w:rsid w:val="00B02CB4"/>
    <w:rsid w:val="00B0367C"/>
    <w:rsid w:val="00DD6690"/>
    <w:rsid w:val="00DF6452"/>
    <w:rsid w:val="00E8745D"/>
    <w:rsid w:val="00EA4285"/>
    <w:rsid w:val="00F152C5"/>
    <w:rsid w:val="00F8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1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ABB86-E4F0-4431-B0DD-003BB4B05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32</TotalTime>
  <Pages>2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Welcome</dc:creator>
  <cp:lastModifiedBy>Welcome</cp:lastModifiedBy>
  <cp:revision>8</cp:revision>
  <dcterms:created xsi:type="dcterms:W3CDTF">2021-07-19T22:01:00Z</dcterms:created>
  <dcterms:modified xsi:type="dcterms:W3CDTF">2021-07-19T22:44:00Z</dcterms:modified>
</cp:coreProperties>
</file>