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383"/>
        <w:gridCol w:w="3528"/>
      </w:tblGrid>
      <w:tr w:rsidR="004C39BD" w:rsidRPr="0050581B" w:rsidTr="004C39BD">
        <w:tc>
          <w:tcPr>
            <w:tcW w:w="604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D30B2A" w:rsidRPr="00D30B2A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5351_V1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D30B2A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C42889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val="en-US"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C42889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C42889">
              <w:rPr>
                <w:rFonts w:ascii="Nirmala UI" w:hAnsi="Nirmala UI" w:cs="Nirmala UI"/>
                <w:color w:val="0000FF"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821067" w:rsidRPr="00821067" w:rsidRDefault="004C39BD" w:rsidP="00821067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நேரம்</w:t>
            </w:r>
            <w:r w:rsidR="00821067" w:rsidRPr="00821067">
              <w:rPr>
                <w:rFonts w:ascii="Nirmala UI" w:hAnsi="Nirmala UI" w:cs="Nirmala UI"/>
                <w:color w:val="0000FF"/>
              </w:rPr>
              <w:t xml:space="preserve">, 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பணம்</w:t>
            </w:r>
            <w:r w:rsidR="00821067" w:rsidRPr="00821067">
              <w:rPr>
                <w:rFonts w:ascii="Nirmala UI" w:hAnsi="Nirmala UI" w:cs="Nirmala UI"/>
                <w:color w:val="0000FF"/>
              </w:rPr>
              <w:t xml:space="preserve">, </w:t>
            </w:r>
            <w:r w:rsidR="00821067">
              <w:rPr>
                <w:rFonts w:ascii="Nirmala UI" w:hAnsi="Nirmala UI" w:cs="Nirmala UI"/>
                <w:color w:val="0000FF"/>
                <w:lang w:bidi="ta-IN"/>
              </w:rPr>
              <w:t>தொ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லைவு ஆகியவற்றை ஒப்பிடுவதன் மூலம்</w:t>
            </w:r>
          </w:p>
          <w:p w:rsidR="004C39BD" w:rsidRPr="0050581B" w:rsidRDefault="00821067" w:rsidP="00821067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கணக்குகளுக்குத் தீர்வு மற்றும் காரணம் கூறும் திறன் வளர்த்தல்</w:t>
            </w:r>
          </w:p>
        </w:tc>
      </w:tr>
      <w:tr w:rsidR="007662F4" w:rsidRPr="0050581B" w:rsidTr="007662F4">
        <w:tc>
          <w:tcPr>
            <w:tcW w:w="9576" w:type="dxa"/>
            <w:gridSpan w:val="6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  <w:p w:rsidR="00A36AF4" w:rsidRDefault="00A36AF4" w:rsidP="00A36AF4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கீழ்க்காணும் அட்டவனையை பயன்படுத்தி, பின்வரும் வினாக்களுக்கு விடையளிக்க</w:t>
            </w:r>
          </w:p>
          <w:p w:rsidR="00FF2CF5" w:rsidRPr="0050581B" w:rsidRDefault="00FF2CF5" w:rsidP="00FF2CF5">
            <w:pPr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4039FAE" wp14:editId="4006BDA6">
                  <wp:extent cx="2872854" cy="2002942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936" cy="200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சூரியனுக்கு மிக அருகில் உள்ள கோள் எது?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புதன்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சூரியனுக்கு மிக தொலைவில் உள்ள கோள் எது?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நெப்டியூன்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3"/>
          </w:tcPr>
          <w:p w:rsidR="007662F4" w:rsidRPr="0050581B" w:rsidRDefault="0024110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எந்த கோள் பூமியிலிருந்து 149600011 கி. மீ தொலைவில் உள்ளது?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24110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பூமி</w:t>
            </w:r>
          </w:p>
        </w:tc>
      </w:tr>
      <w:tr w:rsidR="007662F4" w:rsidRPr="0050581B" w:rsidTr="00D5119A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383" w:type="dxa"/>
            <w:gridSpan w:val="4"/>
          </w:tcPr>
          <w:p w:rsidR="007662F4" w:rsidRPr="0050581B" w:rsidRDefault="00C2647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புதன் கோளுக்கும், வெள்ளி கோளுக்கும் இடையே உள்ள தூரம் கணக்கிடுக: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விடை</w:t>
            </w:r>
          </w:p>
        </w:tc>
        <w:tc>
          <w:tcPr>
            <w:tcW w:w="8383" w:type="dxa"/>
            <w:gridSpan w:val="4"/>
          </w:tcPr>
          <w:p w:rsidR="007662F4" w:rsidRPr="00276372" w:rsidRDefault="00276372" w:rsidP="00401216">
            <w:pPr>
              <w:rPr>
                <w:rFonts w:ascii="Cambria Math" w:hAnsi="Cambria Math" w:cs="Nirmala UI"/>
                <w:i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Nirmala UI"/>
                  </w:rPr>
                  <m:t>108200000 - 5790917</m:t>
                </m:r>
                <m:r>
                  <w:rPr>
                    <w:rFonts w:ascii="Cambria Math" w:hAnsi="Cambria Math" w:cs="Nirmala UI"/>
                  </w:rPr>
                  <m:t>5</m:t>
                </m:r>
                <m:r>
                  <w:rPr>
                    <w:rFonts w:ascii="Cambria Math" w:hAnsi="Cambria Math" w:cs="Nirmala UI"/>
                  </w:rPr>
                  <m:t>=50290825</m:t>
                </m:r>
              </m:oMath>
            </m:oMathPara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383" w:type="dxa"/>
            <w:gridSpan w:val="4"/>
          </w:tcPr>
          <w:p w:rsidR="007662F4" w:rsidRPr="0050581B" w:rsidRDefault="00782D18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20 கி. மீ/மணி வேகத்தில் 2 மணி நேரம் பயணித்தால் கடக்கும் தூரம் எவ்வளவு?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7662F4" w:rsidRPr="0050581B" w:rsidRDefault="00782D18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20 × 2 = 40 கி. மீ</w:t>
            </w:r>
          </w:p>
        </w:tc>
      </w:tr>
      <w:tr w:rsidR="007662F4" w:rsidRPr="0050581B" w:rsidTr="0017614C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8394" w:type="dxa"/>
            <w:gridSpan w:val="5"/>
          </w:tcPr>
          <w:p w:rsidR="006C7A23" w:rsidRPr="0050581B" w:rsidRDefault="00987DA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ராஜா 56 கி.மீ / மணி வேகத்தில் </w:t>
            </w:r>
            <w:r w:rsidR="00C32DAC">
              <w:rPr>
                <w:rFonts w:ascii="Nirmala UI" w:hAnsi="Nirmala UI" w:cs="Nirmala UI"/>
              </w:rPr>
              <w:t xml:space="preserve">4 மணி நேரம் </w:t>
            </w:r>
            <w:r>
              <w:rPr>
                <w:rFonts w:ascii="Nirmala UI" w:hAnsi="Nirmala UI" w:cs="Nirmala UI"/>
              </w:rPr>
              <w:t xml:space="preserve">பயணிக்கிறார். </w:t>
            </w:r>
            <w:r w:rsidR="00C32DAC">
              <w:rPr>
                <w:rFonts w:ascii="Nirmala UI" w:hAnsi="Nirmala UI" w:cs="Nirmala UI"/>
              </w:rPr>
              <w:t>அவர் பயணித்த தூரம் கணக்கிடுக: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7662F4" w:rsidRPr="0050581B" w:rsidRDefault="00C32DA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56 × 4 = 224 கி. மீ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8394" w:type="dxa"/>
            <w:gridSpan w:val="5"/>
          </w:tcPr>
          <w:p w:rsidR="007662F4" w:rsidRPr="0050581B" w:rsidRDefault="000F571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அபிமன்யூ 20 கி. மீ / மணி வேகத்தில் 6 மணி நேரம் பயணிக்கிறார். அவர் பயணிக்கும் தூரம் கணக்கிடுக: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7662F4" w:rsidRPr="0050581B" w:rsidRDefault="000F571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20 × 6 = 120 கி. மீ</w:t>
            </w:r>
          </w:p>
        </w:tc>
      </w:tr>
    </w:tbl>
    <w:p w:rsidR="004C39BD" w:rsidRDefault="004C39BD"/>
    <w:sectPr w:rsidR="004C39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2CE" w:rsidRDefault="00A622CE" w:rsidP="004C39BD">
      <w:pPr>
        <w:spacing w:after="0" w:line="240" w:lineRule="auto"/>
      </w:pPr>
      <w:r>
        <w:separator/>
      </w:r>
    </w:p>
  </w:endnote>
  <w:endnote w:type="continuationSeparator" w:id="0">
    <w:p w:rsidR="00A622CE" w:rsidRDefault="00A622CE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6C11E9">
                            <w:rPr>
                              <w:color w:val="000000" w:themeColor="text1"/>
                            </w:rPr>
                            <w:t>5</w:t>
                          </w:r>
                          <w:bookmarkStart w:id="0" w:name="_GoBack"/>
                          <w:bookmarkEnd w:id="0"/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6C11E9" w:rsidRPr="006C11E9">
                            <w:rPr>
                              <w:noProof/>
                              <w:color w:val="000000" w:themeColor="text1"/>
                            </w:rPr>
                            <w:t>2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6C11E9">
                      <w:rPr>
                        <w:color w:val="000000" w:themeColor="text1"/>
                      </w:rPr>
                      <w:t>5</w:t>
                    </w:r>
                    <w:bookmarkStart w:id="1" w:name="_GoBack"/>
                    <w:bookmarkEnd w:id="1"/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6C11E9" w:rsidRPr="006C11E9">
                      <w:rPr>
                        <w:noProof/>
                        <w:color w:val="000000" w:themeColor="text1"/>
                      </w:rPr>
                      <w:t>2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2CE" w:rsidRDefault="00A622CE" w:rsidP="004C39BD">
      <w:pPr>
        <w:spacing w:after="0" w:line="240" w:lineRule="auto"/>
      </w:pPr>
      <w:r>
        <w:separator/>
      </w:r>
    </w:p>
  </w:footnote>
  <w:footnote w:type="continuationSeparator" w:id="0">
    <w:p w:rsidR="00A622CE" w:rsidRDefault="00A622CE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B2A"/>
    <w:rsid w:val="0008230A"/>
    <w:rsid w:val="000F5715"/>
    <w:rsid w:val="0010768D"/>
    <w:rsid w:val="0020099D"/>
    <w:rsid w:val="0024110C"/>
    <w:rsid w:val="00276372"/>
    <w:rsid w:val="003878D2"/>
    <w:rsid w:val="00401216"/>
    <w:rsid w:val="004C39BD"/>
    <w:rsid w:val="0050581B"/>
    <w:rsid w:val="005B4E96"/>
    <w:rsid w:val="006C11E9"/>
    <w:rsid w:val="006C7A23"/>
    <w:rsid w:val="006D5A7C"/>
    <w:rsid w:val="006E3A89"/>
    <w:rsid w:val="00713730"/>
    <w:rsid w:val="00720859"/>
    <w:rsid w:val="007662F4"/>
    <w:rsid w:val="00782D18"/>
    <w:rsid w:val="00791638"/>
    <w:rsid w:val="007E2BB0"/>
    <w:rsid w:val="00821067"/>
    <w:rsid w:val="00845481"/>
    <w:rsid w:val="00987DA5"/>
    <w:rsid w:val="009A05BB"/>
    <w:rsid w:val="009D592D"/>
    <w:rsid w:val="009F263B"/>
    <w:rsid w:val="00A36AF4"/>
    <w:rsid w:val="00A622CE"/>
    <w:rsid w:val="00B02CB4"/>
    <w:rsid w:val="00C26470"/>
    <w:rsid w:val="00C32DAC"/>
    <w:rsid w:val="00C42889"/>
    <w:rsid w:val="00D30B2A"/>
    <w:rsid w:val="00DF6452"/>
    <w:rsid w:val="00EA4285"/>
    <w:rsid w:val="00F152C5"/>
    <w:rsid w:val="00FF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AD5356-991E-41FA-91C6-1ABACB9EA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41</TotalTime>
  <Pages>2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14</cp:revision>
  <dcterms:created xsi:type="dcterms:W3CDTF">2021-07-19T12:28:00Z</dcterms:created>
  <dcterms:modified xsi:type="dcterms:W3CDTF">2021-07-19T13:09:00Z</dcterms:modified>
</cp:coreProperties>
</file>