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A8ED9A" w14:textId="77777777" w:rsidR="006E3A89" w:rsidRPr="003D29E5" w:rsidRDefault="006E3A89">
      <w:pPr>
        <w:rPr>
          <w:rFonts w:asciiTheme="minorBidi" w:hAnsiTheme="minorBidi" w:cstheme="minorBidi"/>
          <w:sz w:val="24"/>
          <w:szCs w:val="24"/>
        </w:rPr>
      </w:pPr>
    </w:p>
    <w:p w14:paraId="08B011BA" w14:textId="77777777" w:rsidR="004C39BD" w:rsidRPr="003D29E5" w:rsidRDefault="004C39BD">
      <w:pPr>
        <w:rPr>
          <w:rFonts w:asciiTheme="minorBidi" w:hAnsiTheme="minorBidi" w:cstheme="minorBid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6"/>
        <w:gridCol w:w="1139"/>
        <w:gridCol w:w="3383"/>
        <w:gridCol w:w="3528"/>
      </w:tblGrid>
      <w:tr w:rsidR="004C39BD" w:rsidRPr="003D29E5" w14:paraId="6C1B2321" w14:textId="77777777" w:rsidTr="004C39BD">
        <w:tc>
          <w:tcPr>
            <w:tcW w:w="6048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65A4CBCF" w14:textId="1EFA70AD" w:rsidR="004C39BD" w:rsidRPr="003D29E5" w:rsidRDefault="004C39BD" w:rsidP="004C39BD">
            <w:pPr>
              <w:spacing w:line="258" w:lineRule="auto"/>
              <w:textDirection w:val="btLr"/>
              <w:rPr>
                <w:rFonts w:asciiTheme="minorBidi" w:eastAsia="Mangal" w:hAnsiTheme="minorBidi" w:cstheme="minorBidi"/>
                <w:color w:val="632423" w:themeColor="accent2" w:themeShade="80"/>
                <w:sz w:val="24"/>
                <w:szCs w:val="24"/>
                <w:lang w:bidi="ta-IN"/>
              </w:rPr>
            </w:pPr>
            <w:proofErr w:type="spellStart"/>
            <w:r w:rsidRPr="003D29E5">
              <w:rPr>
                <w:rFonts w:asciiTheme="minorBidi" w:eastAsia="Mangal" w:hAnsiTheme="minorBidi" w:cstheme="minorBidi"/>
                <w:color w:val="632423" w:themeColor="accent2" w:themeShade="80"/>
                <w:sz w:val="24"/>
                <w:szCs w:val="24"/>
                <w:cs/>
                <w:lang w:bidi="ta-IN"/>
              </w:rPr>
              <w:t>பணித்தாள்</w:t>
            </w:r>
            <w:proofErr w:type="spellEnd"/>
            <w:r w:rsidRPr="003D29E5">
              <w:rPr>
                <w:rFonts w:asciiTheme="minorBidi" w:eastAsia="Mangal" w:hAnsiTheme="minorBidi" w:cstheme="minorBidi"/>
                <w:color w:val="632423" w:themeColor="accent2" w:themeShade="80"/>
                <w:sz w:val="24"/>
                <w:szCs w:val="24"/>
                <w:lang w:bidi="ta-IN"/>
              </w:rPr>
              <w:t xml:space="preserve"> </w:t>
            </w:r>
            <w:r w:rsidRPr="003D29E5">
              <w:rPr>
                <w:rFonts w:asciiTheme="minorBidi" w:eastAsia="Mangal" w:hAnsiTheme="minorBidi" w:cstheme="minorBidi"/>
                <w:color w:val="632423" w:themeColor="accent2" w:themeShade="80"/>
                <w:sz w:val="24"/>
                <w:szCs w:val="24"/>
                <w:cs/>
                <w:lang w:bidi="ta-IN"/>
              </w:rPr>
              <w:t>எண்</w:t>
            </w:r>
            <w:r w:rsidRPr="003D29E5">
              <w:rPr>
                <w:rFonts w:asciiTheme="minorBidi" w:eastAsia="Mangal" w:hAnsiTheme="minorBidi" w:cstheme="minorBidi"/>
                <w:color w:val="632423" w:themeColor="accent2" w:themeShade="80"/>
                <w:sz w:val="24"/>
                <w:szCs w:val="24"/>
                <w:lang w:bidi="ta-IN"/>
              </w:rPr>
              <w:t xml:space="preserve"> : </w:t>
            </w:r>
            <w:r w:rsidR="00EF38B9">
              <w:rPr>
                <w:rFonts w:asciiTheme="minorBidi" w:eastAsia="Mangal" w:hAnsiTheme="minorBidi" w:cstheme="minorBidi"/>
                <w:color w:val="632423" w:themeColor="accent2" w:themeShade="80"/>
                <w:sz w:val="24"/>
                <w:szCs w:val="24"/>
                <w:lang w:bidi="ta-IN"/>
              </w:rPr>
              <w:t>W</w:t>
            </w:r>
            <w:r w:rsidR="00A54B2B">
              <w:rPr>
                <w:rFonts w:asciiTheme="minorBidi" w:eastAsia="Mangal" w:hAnsiTheme="minorBidi" w:cstheme="minorBidi"/>
                <w:color w:val="632423" w:themeColor="accent2" w:themeShade="80"/>
                <w:sz w:val="24"/>
                <w:szCs w:val="24"/>
                <w:lang w:bidi="ta-IN"/>
              </w:rPr>
              <w:t>T</w:t>
            </w:r>
            <w:r w:rsidR="00956751">
              <w:rPr>
                <w:rFonts w:asciiTheme="minorBidi" w:eastAsia="Mangal" w:hAnsiTheme="minorBidi" w:cstheme="minorBidi"/>
                <w:color w:val="632423" w:themeColor="accent2" w:themeShade="80"/>
                <w:sz w:val="24"/>
                <w:szCs w:val="24"/>
                <w:lang w:bidi="ta-IN"/>
              </w:rPr>
              <w:t>_8S</w:t>
            </w:r>
            <w:r w:rsidR="00540603">
              <w:rPr>
                <w:rFonts w:asciiTheme="minorBidi" w:eastAsia="Mangal" w:hAnsiTheme="minorBidi" w:cstheme="minorBidi"/>
                <w:color w:val="632423" w:themeColor="accent2" w:themeShade="80"/>
                <w:sz w:val="24"/>
                <w:szCs w:val="24"/>
                <w:lang w:bidi="ta-IN"/>
              </w:rPr>
              <w:t>_</w:t>
            </w:r>
            <w:r w:rsidR="00BD1330">
              <w:rPr>
                <w:rFonts w:asciiTheme="minorBidi" w:eastAsia="Mangal" w:hAnsiTheme="minorBidi" w:cstheme="minorBidi"/>
                <w:color w:val="632423" w:themeColor="accent2" w:themeShade="80"/>
                <w:sz w:val="24"/>
                <w:szCs w:val="24"/>
                <w:lang w:bidi="ta-IN"/>
              </w:rPr>
              <w:t>3.</w:t>
            </w:r>
            <w:r w:rsidR="00F523A2">
              <w:rPr>
                <w:rFonts w:asciiTheme="minorBidi" w:eastAsia="Mangal" w:hAnsiTheme="minorBidi" w:cstheme="minorBidi"/>
                <w:color w:val="632423" w:themeColor="accent2" w:themeShade="80"/>
                <w:sz w:val="24"/>
                <w:szCs w:val="24"/>
                <w:lang w:bidi="ta-IN"/>
              </w:rPr>
              <w:t>2</w:t>
            </w:r>
            <w:r w:rsidR="00956751">
              <w:rPr>
                <w:rFonts w:asciiTheme="minorBidi" w:eastAsia="Mangal" w:hAnsiTheme="minorBidi" w:cstheme="minorBidi"/>
                <w:color w:val="632423" w:themeColor="accent2" w:themeShade="80"/>
                <w:sz w:val="24"/>
                <w:szCs w:val="24"/>
                <w:lang w:bidi="ta-IN"/>
              </w:rPr>
              <w:t>_TNSB</w:t>
            </w:r>
          </w:p>
        </w:tc>
        <w:tc>
          <w:tcPr>
            <w:tcW w:w="3528" w:type="dxa"/>
            <w:tcBorders>
              <w:left w:val="single" w:sz="4" w:space="0" w:color="auto"/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14:paraId="7E2BA9B9" w14:textId="447DAA37" w:rsidR="004C39BD" w:rsidRPr="003D29E5" w:rsidRDefault="004C39BD" w:rsidP="00543FD6">
            <w:pPr>
              <w:spacing w:line="258" w:lineRule="auto"/>
              <w:textDirection w:val="btLr"/>
              <w:rPr>
                <w:rFonts w:asciiTheme="minorBidi" w:hAnsiTheme="minorBidi" w:cstheme="minorBidi"/>
                <w:color w:val="632423" w:themeColor="accent2" w:themeShade="80"/>
                <w:sz w:val="24"/>
                <w:szCs w:val="24"/>
                <w:lang w:val="en-US" w:bidi="ta-IN"/>
              </w:rPr>
            </w:pPr>
            <w:r w:rsidRPr="003D29E5">
              <w:rPr>
                <w:rFonts w:asciiTheme="minorBidi" w:eastAsia="Mangal" w:hAnsiTheme="minorBidi" w:cstheme="minorBidi"/>
                <w:color w:val="632423" w:themeColor="accent2" w:themeShade="80"/>
                <w:sz w:val="24"/>
                <w:szCs w:val="24"/>
                <w:cs/>
                <w:lang w:bidi="ta-IN"/>
              </w:rPr>
              <w:t>தமிழ்நாடு</w:t>
            </w:r>
            <w:r w:rsidRPr="003D29E5">
              <w:rPr>
                <w:rFonts w:asciiTheme="minorBidi" w:eastAsia="Mangal" w:hAnsiTheme="minorBidi" w:cstheme="minorBidi"/>
                <w:color w:val="632423" w:themeColor="accent2" w:themeShade="80"/>
                <w:sz w:val="24"/>
                <w:szCs w:val="24"/>
                <w:lang w:bidi="ta-IN"/>
              </w:rPr>
              <w:t xml:space="preserve"> </w:t>
            </w:r>
            <w:proofErr w:type="spellStart"/>
            <w:r w:rsidRPr="003D29E5">
              <w:rPr>
                <w:rFonts w:asciiTheme="minorBidi" w:eastAsia="Mangal" w:hAnsiTheme="minorBidi" w:cstheme="minorBidi"/>
                <w:color w:val="632423" w:themeColor="accent2" w:themeShade="80"/>
                <w:sz w:val="24"/>
                <w:szCs w:val="24"/>
                <w:lang w:bidi="ta-IN"/>
              </w:rPr>
              <w:t>பாடத்திட்டம்</w:t>
            </w:r>
            <w:proofErr w:type="spellEnd"/>
          </w:p>
        </w:tc>
      </w:tr>
      <w:tr w:rsidR="004C39BD" w:rsidRPr="003D29E5" w14:paraId="3BC86BF7" w14:textId="77777777" w:rsidTr="004C39BD">
        <w:tc>
          <w:tcPr>
            <w:tcW w:w="2665" w:type="dxa"/>
            <w:gridSpan w:val="2"/>
            <w:tcBorders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681F8BD1" w14:textId="0346CA2B" w:rsidR="004C39BD" w:rsidRPr="003D29E5" w:rsidRDefault="004C39BD" w:rsidP="004C39BD">
            <w:pPr>
              <w:spacing w:line="276" w:lineRule="auto"/>
              <w:textDirection w:val="btLr"/>
              <w:rPr>
                <w:rFonts w:asciiTheme="minorBidi" w:hAnsiTheme="minorBidi" w:cstheme="minorBidi"/>
                <w:color w:val="0000FF"/>
                <w:sz w:val="24"/>
                <w:szCs w:val="24"/>
                <w:lang w:bidi="ta-IN"/>
              </w:rPr>
            </w:pPr>
            <w:r w:rsidRPr="003D29E5">
              <w:rPr>
                <w:rFonts w:asciiTheme="minorBidi" w:hAnsiTheme="minorBidi" w:cstheme="minorBidi"/>
                <w:color w:val="0000FF"/>
                <w:sz w:val="24"/>
                <w:szCs w:val="24"/>
                <w:cs/>
                <w:lang w:bidi="ta-IN"/>
              </w:rPr>
              <w:t>வகுப்பு</w:t>
            </w:r>
            <w:r w:rsidRPr="003D29E5">
              <w:rPr>
                <w:rFonts w:asciiTheme="minorBidi" w:hAnsiTheme="minorBidi" w:cstheme="minorBidi"/>
                <w:color w:val="0000FF"/>
                <w:sz w:val="24"/>
                <w:szCs w:val="24"/>
                <w:lang w:bidi="ta-IN"/>
              </w:rPr>
              <w:t xml:space="preserve">: </w:t>
            </w:r>
            <w:r w:rsidR="0028625D">
              <w:rPr>
                <w:rFonts w:asciiTheme="minorBidi" w:hAnsiTheme="minorBidi" w:cstheme="minorBidi"/>
                <w:color w:val="0000FF"/>
                <w:sz w:val="24"/>
                <w:szCs w:val="24"/>
                <w:lang w:bidi="ta-IN"/>
              </w:rPr>
              <w:t>8</w:t>
            </w:r>
          </w:p>
        </w:tc>
        <w:tc>
          <w:tcPr>
            <w:tcW w:w="3383" w:type="dxa"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1D43C13F" w14:textId="3E045E66" w:rsidR="004C39BD" w:rsidRPr="003D29E5" w:rsidRDefault="004C39BD" w:rsidP="004C39BD">
            <w:pPr>
              <w:spacing w:line="276" w:lineRule="auto"/>
              <w:textDirection w:val="btLr"/>
              <w:rPr>
                <w:rFonts w:asciiTheme="minorBidi" w:hAnsiTheme="minorBidi" w:cstheme="minorBidi"/>
                <w:color w:val="0000FF"/>
                <w:sz w:val="24"/>
                <w:szCs w:val="24"/>
                <w:lang w:bidi="ta-IN"/>
              </w:rPr>
            </w:pPr>
            <w:r w:rsidRPr="003D29E5">
              <w:rPr>
                <w:rFonts w:asciiTheme="minorBidi" w:hAnsiTheme="minorBidi" w:cstheme="minorBidi"/>
                <w:color w:val="0000FF"/>
                <w:sz w:val="24"/>
                <w:szCs w:val="24"/>
                <w:cs/>
                <w:lang w:bidi="ta-IN"/>
              </w:rPr>
              <w:t>பாடம்</w:t>
            </w:r>
            <w:r w:rsidRPr="003D29E5">
              <w:rPr>
                <w:rFonts w:asciiTheme="minorBidi" w:hAnsiTheme="minorBidi" w:cstheme="minorBidi"/>
                <w:color w:val="0000FF"/>
                <w:sz w:val="24"/>
                <w:szCs w:val="24"/>
                <w:lang w:bidi="ta-IN"/>
              </w:rPr>
              <w:t>: அறிவியல்</w:t>
            </w:r>
          </w:p>
        </w:tc>
        <w:tc>
          <w:tcPr>
            <w:tcW w:w="3528" w:type="dxa"/>
            <w:tcBorders>
              <w:left w:val="single" w:sz="4" w:space="0" w:color="auto"/>
            </w:tcBorders>
            <w:shd w:val="clear" w:color="auto" w:fill="EAF1DD" w:themeFill="accent3" w:themeFillTint="33"/>
            <w:vAlign w:val="center"/>
          </w:tcPr>
          <w:p w14:paraId="4B594C14" w14:textId="77777777" w:rsidR="004C39BD" w:rsidRPr="003D29E5" w:rsidRDefault="004C39BD" w:rsidP="00543FD6">
            <w:pPr>
              <w:spacing w:line="276" w:lineRule="auto"/>
              <w:textDirection w:val="btLr"/>
              <w:rPr>
                <w:rFonts w:asciiTheme="minorBidi" w:hAnsiTheme="minorBidi" w:cstheme="minorBidi"/>
                <w:color w:val="0000FF"/>
                <w:sz w:val="24"/>
                <w:szCs w:val="24"/>
                <w:lang w:bidi="ta-IN"/>
              </w:rPr>
            </w:pPr>
            <w:r w:rsidRPr="003D29E5">
              <w:rPr>
                <w:rFonts w:asciiTheme="minorBidi" w:hAnsiTheme="minorBidi" w:cstheme="minorBidi"/>
                <w:color w:val="0000FF"/>
                <w:sz w:val="24"/>
                <w:szCs w:val="24"/>
                <w:cs/>
                <w:lang w:bidi="ta-IN"/>
              </w:rPr>
              <w:t>தேதி</w:t>
            </w:r>
            <w:r w:rsidRPr="003D29E5">
              <w:rPr>
                <w:rFonts w:asciiTheme="minorBidi" w:hAnsiTheme="minorBidi" w:cstheme="minorBidi"/>
                <w:color w:val="0000FF"/>
                <w:sz w:val="24"/>
                <w:szCs w:val="24"/>
                <w:lang w:bidi="ta-IN"/>
              </w:rPr>
              <w:t>:</w:t>
            </w:r>
          </w:p>
        </w:tc>
      </w:tr>
      <w:tr w:rsidR="004C39BD" w:rsidRPr="003D29E5" w14:paraId="1D43F76A" w14:textId="77777777" w:rsidTr="00543FD6">
        <w:tc>
          <w:tcPr>
            <w:tcW w:w="9576" w:type="dxa"/>
            <w:gridSpan w:val="4"/>
            <w:shd w:val="clear" w:color="auto" w:fill="EAF1DD" w:themeFill="accent3" w:themeFillTint="33"/>
            <w:vAlign w:val="center"/>
          </w:tcPr>
          <w:p w14:paraId="12E2AE43" w14:textId="4825A3BA" w:rsidR="004C39BD" w:rsidRPr="003D29E5" w:rsidRDefault="004C39BD" w:rsidP="00B02CB4">
            <w:pPr>
              <w:spacing w:line="276" w:lineRule="auto"/>
              <w:textDirection w:val="btLr"/>
              <w:rPr>
                <w:rFonts w:asciiTheme="minorBidi" w:hAnsiTheme="minorBidi" w:cstheme="minorBidi"/>
                <w:color w:val="0000FF"/>
                <w:sz w:val="24"/>
                <w:szCs w:val="24"/>
                <w:lang w:bidi="ta-IN"/>
              </w:rPr>
            </w:pPr>
            <w:r w:rsidRPr="003D29E5">
              <w:rPr>
                <w:rFonts w:asciiTheme="minorBidi" w:hAnsiTheme="minorBidi" w:cstheme="minorBidi"/>
                <w:color w:val="0000FF"/>
                <w:sz w:val="24"/>
                <w:szCs w:val="24"/>
                <w:cs/>
                <w:lang w:bidi="ta-IN"/>
              </w:rPr>
              <w:t>பாடம்</w:t>
            </w:r>
            <w:r w:rsidRPr="003D29E5">
              <w:rPr>
                <w:rFonts w:asciiTheme="minorBidi" w:hAnsiTheme="minorBidi" w:cstheme="minorBidi"/>
                <w:color w:val="0000FF"/>
                <w:sz w:val="24"/>
                <w:szCs w:val="24"/>
                <w:lang w:bidi="ta-IN"/>
              </w:rPr>
              <w:t xml:space="preserve"> </w:t>
            </w:r>
            <w:r w:rsidRPr="003D29E5">
              <w:rPr>
                <w:rFonts w:asciiTheme="minorBidi" w:hAnsiTheme="minorBidi" w:cstheme="minorBidi"/>
                <w:color w:val="0000FF"/>
                <w:sz w:val="24"/>
                <w:szCs w:val="24"/>
                <w:cs/>
                <w:lang w:bidi="ta-IN"/>
              </w:rPr>
              <w:t>எண்</w:t>
            </w:r>
            <w:r w:rsidRPr="003D29E5">
              <w:rPr>
                <w:rFonts w:asciiTheme="minorBidi" w:hAnsiTheme="minorBidi" w:cstheme="minorBidi"/>
                <w:color w:val="0000FF"/>
                <w:sz w:val="24"/>
                <w:szCs w:val="24"/>
                <w:lang w:bidi="ta-IN"/>
              </w:rPr>
              <w:t xml:space="preserve"> / </w:t>
            </w:r>
            <w:proofErr w:type="spellStart"/>
            <w:r w:rsidRPr="003D29E5">
              <w:rPr>
                <w:rFonts w:asciiTheme="minorBidi" w:hAnsiTheme="minorBidi" w:cstheme="minorBidi"/>
                <w:color w:val="0000FF"/>
                <w:sz w:val="24"/>
                <w:szCs w:val="24"/>
                <w:lang w:bidi="ta-IN"/>
              </w:rPr>
              <w:t>பாடத்</w:t>
            </w:r>
            <w:proofErr w:type="spellEnd"/>
            <w:r w:rsidRPr="003D29E5">
              <w:rPr>
                <w:rFonts w:asciiTheme="minorBidi" w:hAnsiTheme="minorBidi" w:cstheme="minorBidi"/>
                <w:color w:val="0000FF"/>
                <w:sz w:val="24"/>
                <w:szCs w:val="24"/>
                <w:lang w:bidi="ta-IN"/>
              </w:rPr>
              <w:t xml:space="preserve"> தலைப்பு: </w:t>
            </w:r>
            <w:r w:rsidR="00AC4BBA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>ஒளியியல்</w:t>
            </w:r>
            <w:r w:rsidR="002864F8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 xml:space="preserve"> </w:t>
            </w:r>
          </w:p>
        </w:tc>
      </w:tr>
      <w:tr w:rsidR="004C39BD" w:rsidRPr="003D29E5" w14:paraId="265323BA" w14:textId="77777777" w:rsidTr="00543FD6">
        <w:tc>
          <w:tcPr>
            <w:tcW w:w="9576" w:type="dxa"/>
            <w:gridSpan w:val="4"/>
            <w:shd w:val="clear" w:color="auto" w:fill="EAF1DD" w:themeFill="accent3" w:themeFillTint="33"/>
            <w:vAlign w:val="center"/>
          </w:tcPr>
          <w:p w14:paraId="53776464" w14:textId="25BEF8AC" w:rsidR="004C39BD" w:rsidRPr="003D29E5" w:rsidRDefault="004C39BD" w:rsidP="00B02CB4">
            <w:pPr>
              <w:spacing w:line="276" w:lineRule="auto"/>
              <w:textDirection w:val="btLr"/>
              <w:rPr>
                <w:rFonts w:asciiTheme="minorBidi" w:hAnsiTheme="minorBidi" w:cstheme="minorBidi"/>
                <w:color w:val="0000FF"/>
                <w:sz w:val="24"/>
                <w:szCs w:val="24"/>
                <w:lang w:bidi="ta-IN"/>
              </w:rPr>
            </w:pPr>
            <w:r w:rsidRPr="003D29E5">
              <w:rPr>
                <w:rFonts w:asciiTheme="minorBidi" w:hAnsiTheme="minorBidi" w:cstheme="minorBidi"/>
                <w:color w:val="0000FF"/>
                <w:sz w:val="24"/>
                <w:szCs w:val="24"/>
                <w:cs/>
                <w:lang w:bidi="ta-IN"/>
              </w:rPr>
              <w:t>துணை</w:t>
            </w:r>
            <w:r w:rsidRPr="003D29E5">
              <w:rPr>
                <w:rFonts w:asciiTheme="minorBidi" w:hAnsiTheme="minorBidi" w:cstheme="minorBidi"/>
                <w:color w:val="0000FF"/>
                <w:sz w:val="24"/>
                <w:szCs w:val="24"/>
                <w:lang w:bidi="ta-IN"/>
              </w:rPr>
              <w:t xml:space="preserve"> </w:t>
            </w:r>
            <w:r w:rsidRPr="003D29E5">
              <w:rPr>
                <w:rFonts w:asciiTheme="minorBidi" w:hAnsiTheme="minorBidi" w:cstheme="minorBidi"/>
                <w:color w:val="0000FF"/>
                <w:sz w:val="24"/>
                <w:szCs w:val="24"/>
                <w:cs/>
                <w:lang w:bidi="ta-IN"/>
              </w:rPr>
              <w:t>தலைப்பு</w:t>
            </w:r>
            <w:r w:rsidRPr="003D29E5">
              <w:rPr>
                <w:rFonts w:asciiTheme="minorBidi" w:hAnsiTheme="minorBidi" w:cstheme="minorBidi"/>
                <w:color w:val="0000FF"/>
                <w:sz w:val="24"/>
                <w:szCs w:val="24"/>
                <w:lang w:bidi="ta-IN"/>
              </w:rPr>
              <w:t>:</w:t>
            </w:r>
            <w:r w:rsidR="00B108D0">
              <w:rPr>
                <w:rFonts w:asciiTheme="minorBidi" w:hAnsiTheme="minorBidi" w:cstheme="minorBidi"/>
                <w:color w:val="0000FF"/>
                <w:sz w:val="24"/>
                <w:szCs w:val="24"/>
                <w:lang w:bidi="ta-IN"/>
              </w:rPr>
              <w:t xml:space="preserve"> </w:t>
            </w:r>
            <w:proofErr w:type="spellStart"/>
            <w:r w:rsidR="00302043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>கோள்க</w:t>
            </w:r>
            <w:proofErr w:type="spellEnd"/>
            <w:r w:rsidR="00302043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 xml:space="preserve"> அடிகள் தொடர்பான சொற்கள், </w:t>
            </w:r>
            <w:proofErr w:type="spellStart"/>
            <w:r w:rsidR="00302043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>கோளக</w:t>
            </w:r>
            <w:proofErr w:type="spellEnd"/>
            <w:r w:rsidR="00302043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 w:rsidR="00302043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>அடிகளில்</w:t>
            </w:r>
            <w:proofErr w:type="spellEnd"/>
            <w:r w:rsidR="00302043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 xml:space="preserve"> தோன்றும் </w:t>
            </w:r>
            <w:proofErr w:type="spellStart"/>
            <w:r w:rsidR="00302043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>பிம்பங்கள்</w:t>
            </w:r>
            <w:proofErr w:type="spellEnd"/>
            <w:r w:rsidR="00E23DA9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 xml:space="preserve"> </w:t>
            </w:r>
          </w:p>
        </w:tc>
      </w:tr>
      <w:tr w:rsidR="007662F4" w:rsidRPr="003D29E5" w14:paraId="2D3118DC" w14:textId="77777777" w:rsidTr="003D29E5">
        <w:tc>
          <w:tcPr>
            <w:tcW w:w="1526" w:type="dxa"/>
          </w:tcPr>
          <w:p w14:paraId="388CB501" w14:textId="22697B68" w:rsidR="007662F4" w:rsidRPr="003D29E5" w:rsidRDefault="007662F4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8050" w:type="dxa"/>
            <w:gridSpan w:val="3"/>
          </w:tcPr>
          <w:p w14:paraId="0908AF13" w14:textId="52971958" w:rsidR="007662F4" w:rsidRPr="003D29E5" w:rsidRDefault="0011597A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பகுதி – 1</w:t>
            </w:r>
          </w:p>
        </w:tc>
      </w:tr>
      <w:tr w:rsidR="0011597A" w:rsidRPr="003D29E5" w14:paraId="46FBB9AF" w14:textId="77777777" w:rsidTr="003D29E5">
        <w:tc>
          <w:tcPr>
            <w:tcW w:w="1526" w:type="dxa"/>
          </w:tcPr>
          <w:p w14:paraId="6F0326E2" w14:textId="7F083ECD" w:rsidR="0011597A" w:rsidRPr="003D29E5" w:rsidRDefault="0011597A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வினா </w:t>
            </w:r>
            <w:r>
              <w:rPr>
                <w:rFonts w:asciiTheme="minorBidi" w:hAnsiTheme="minorBidi" w:cstheme="minorBidi"/>
                <w:sz w:val="24"/>
                <w:szCs w:val="24"/>
                <w:cs/>
                <w:lang w:val="en-GB" w:bidi="ta-IN"/>
              </w:rPr>
              <w:t>1</w:t>
            </w:r>
          </w:p>
        </w:tc>
        <w:tc>
          <w:tcPr>
            <w:tcW w:w="8050" w:type="dxa"/>
            <w:gridSpan w:val="3"/>
          </w:tcPr>
          <w:p w14:paraId="3DD155ED" w14:textId="30DB7511" w:rsidR="00E203D9" w:rsidRDefault="00E203D9" w:rsidP="00421016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சரியா அல்லது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தவறா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எனக்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கூறுக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..</w:t>
            </w:r>
          </w:p>
          <w:p w14:paraId="12CCD635" w14:textId="338FF9E0" w:rsidR="00E203D9" w:rsidRDefault="00E203D9" w:rsidP="00421016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>1 a.</w:t>
            </w:r>
            <w:r w:rsidR="00CE19B3">
              <w:rPr>
                <w:rFonts w:asciiTheme="minorBidi" w:hAnsiTheme="minorBidi" w:cstheme="minorBidi"/>
                <w:sz w:val="24"/>
                <w:szCs w:val="24"/>
                <w:cs/>
                <w:lang w:val="en-GB" w:bidi="ta-IN"/>
              </w:rPr>
              <w:t>ஆ</w:t>
            </w:r>
            <w:r w:rsidR="00CE19B3">
              <w:rPr>
                <w:rFonts w:asciiTheme="minorBidi" w:hAnsiTheme="minorBidi" w:cstheme="minorBidi" w:hint="cs"/>
                <w:sz w:val="24"/>
                <w:szCs w:val="24"/>
                <w:cs/>
                <w:lang w:val="en-GB" w:bidi="ta-IN"/>
              </w:rPr>
              <w:t>டி</w:t>
            </w:r>
            <w:r w:rsidR="00CE19B3">
              <w:rPr>
                <w:rFonts w:asciiTheme="minorBidi" w:hAnsiTheme="minorBidi" w:cstheme="minorBidi"/>
                <w:sz w:val="24"/>
                <w:szCs w:val="24"/>
                <w:lang w:val="en-GB" w:bidi="ta-IN"/>
              </w:rPr>
              <w:t xml:space="preserve"> </w:t>
            </w:r>
            <w:r w:rsidR="00CE19B3">
              <w:rPr>
                <w:rFonts w:asciiTheme="minorBidi" w:hAnsiTheme="minorBidi" w:cstheme="minorBidi" w:hint="cs"/>
                <w:sz w:val="24"/>
                <w:szCs w:val="24"/>
                <w:cs/>
                <w:lang w:val="en-GB" w:bidi="ta-IN"/>
              </w:rPr>
              <w:t>மையம்</w:t>
            </w:r>
            <w:r w:rsidR="00036719">
              <w:rPr>
                <w:rFonts w:asciiTheme="minorBidi" w:hAnsiTheme="minorBidi" w:cstheme="minorBidi"/>
                <w:sz w:val="24"/>
                <w:szCs w:val="24"/>
                <w:cs/>
                <w:lang w:val="en-GB" w:bidi="ta-IN"/>
              </w:rPr>
              <w:t xml:space="preserve"> என்பது </w:t>
            </w:r>
            <w:proofErr w:type="spellStart"/>
            <w:r w:rsidR="00036719">
              <w:rPr>
                <w:rFonts w:asciiTheme="minorBidi" w:hAnsiTheme="minorBidi" w:cstheme="minorBidi"/>
                <w:sz w:val="24"/>
                <w:szCs w:val="24"/>
                <w:cs/>
                <w:lang w:val="en-GB" w:bidi="ta-IN"/>
              </w:rPr>
              <w:t>கோளக</w:t>
            </w:r>
            <w:proofErr w:type="spellEnd"/>
            <w:r w:rsidR="00036719">
              <w:rPr>
                <w:rFonts w:asciiTheme="minorBidi" w:hAnsiTheme="minorBidi" w:cstheme="minorBidi"/>
                <w:sz w:val="24"/>
                <w:szCs w:val="24"/>
                <w:cs/>
                <w:lang w:val="en-GB" w:bidi="ta-IN"/>
              </w:rPr>
              <w:t xml:space="preserve"> </w:t>
            </w:r>
            <w:proofErr w:type="spellStart"/>
            <w:r w:rsidR="00036719">
              <w:rPr>
                <w:rFonts w:asciiTheme="minorBidi" w:hAnsiTheme="minorBidi" w:cstheme="minorBidi"/>
                <w:sz w:val="24"/>
                <w:szCs w:val="24"/>
                <w:cs/>
                <w:lang w:val="en-GB" w:bidi="ta-IN"/>
              </w:rPr>
              <w:t>ஆடியின்</w:t>
            </w:r>
            <w:proofErr w:type="spellEnd"/>
            <w:r w:rsidR="00036719">
              <w:rPr>
                <w:rFonts w:asciiTheme="minorBidi" w:hAnsiTheme="minorBidi" w:cstheme="minorBidi"/>
                <w:sz w:val="24"/>
                <w:szCs w:val="24"/>
                <w:cs/>
                <w:lang w:val="en-GB" w:bidi="ta-IN"/>
              </w:rPr>
              <w:t xml:space="preserve"> </w:t>
            </w:r>
            <w:proofErr w:type="spellStart"/>
            <w:r w:rsidR="00036719">
              <w:rPr>
                <w:rFonts w:asciiTheme="minorBidi" w:hAnsiTheme="minorBidi" w:cstheme="minorBidi"/>
                <w:sz w:val="24"/>
                <w:szCs w:val="24"/>
                <w:cs/>
                <w:lang w:val="en-GB" w:bidi="ta-IN"/>
              </w:rPr>
              <w:t>வடிவியல்</w:t>
            </w:r>
            <w:proofErr w:type="spellEnd"/>
            <w:r w:rsidR="00036719">
              <w:rPr>
                <w:rFonts w:asciiTheme="minorBidi" w:hAnsiTheme="minorBidi" w:cstheme="minorBidi"/>
                <w:sz w:val="24"/>
                <w:szCs w:val="24"/>
                <w:cs/>
                <w:lang w:val="en-GB" w:bidi="ta-IN"/>
              </w:rPr>
              <w:t xml:space="preserve"> </w:t>
            </w:r>
            <w:r w:rsidR="00CE19B3">
              <w:rPr>
                <w:rFonts w:asciiTheme="minorBidi" w:hAnsiTheme="minorBidi" w:cstheme="minorBidi" w:hint="cs"/>
                <w:sz w:val="24"/>
                <w:szCs w:val="24"/>
                <w:cs/>
                <w:lang w:val="en-GB" w:bidi="ta-IN"/>
              </w:rPr>
              <w:t>மையம்</w:t>
            </w:r>
            <w:r w:rsidR="00036719">
              <w:rPr>
                <w:rFonts w:asciiTheme="minorBidi" w:hAnsiTheme="minorBidi" w:cstheme="minorBidi"/>
                <w:sz w:val="24"/>
                <w:szCs w:val="24"/>
                <w:lang w:val="en-GB" w:bidi="ta-IN"/>
              </w:rPr>
              <w:t xml:space="preserve"> </w:t>
            </w:r>
            <w:r w:rsidR="00036719">
              <w:rPr>
                <w:rFonts w:asciiTheme="minorBidi" w:hAnsiTheme="minorBidi" w:cstheme="minorBidi"/>
                <w:sz w:val="24"/>
                <w:szCs w:val="24"/>
                <w:cs/>
                <w:lang w:val="en-GB" w:bidi="ta-IN"/>
              </w:rPr>
              <w:t>ஆகும்.</w:t>
            </w:r>
          </w:p>
          <w:p w14:paraId="66F7AED9" w14:textId="69655743" w:rsidR="00E203D9" w:rsidRPr="003D29E5" w:rsidRDefault="00E203D9" w:rsidP="00421016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>1 b.</w:t>
            </w:r>
            <w:r w:rsidR="005E733F"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r w:rsidR="008B248F">
              <w:rPr>
                <w:rFonts w:asciiTheme="minorBidi" w:hAnsiTheme="minorBidi" w:cstheme="minorBidi"/>
                <w:sz w:val="24"/>
                <w:szCs w:val="24"/>
                <w:lang w:bidi="ta-IN"/>
              </w:rPr>
              <w:t>“</w:t>
            </w:r>
            <w:proofErr w:type="spellStart"/>
            <w:r w:rsidR="008B248F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குவியம்</w:t>
            </w:r>
            <w:proofErr w:type="spellEnd"/>
            <w:r w:rsidR="008B248F"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>”</w:t>
            </w:r>
            <w:r w:rsidR="008B248F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அல்லது </w:t>
            </w:r>
            <w:r w:rsidR="00A10965">
              <w:rPr>
                <w:rFonts w:asciiTheme="minorBidi" w:hAnsiTheme="minorBidi" w:cstheme="minorBidi"/>
                <w:sz w:val="24"/>
                <w:szCs w:val="24"/>
                <w:lang w:bidi="ta-IN"/>
              </w:rPr>
              <w:t>“</w:t>
            </w:r>
            <w:r w:rsidR="008B248F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முதன்மை </w:t>
            </w:r>
            <w:proofErr w:type="spellStart"/>
            <w:r w:rsidR="00A10965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குவியம்</w:t>
            </w:r>
            <w:proofErr w:type="spellEnd"/>
            <w:r w:rsidR="00A10965"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>”</w:t>
            </w:r>
            <w:r w:rsidR="008B248F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என்பது </w:t>
            </w:r>
            <w:proofErr w:type="spellStart"/>
            <w:r w:rsidR="008B248F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குவிய</w:t>
            </w:r>
            <w:proofErr w:type="spellEnd"/>
            <w:r w:rsidR="008B248F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புள்ளி எனவும் அழைக்கலாம்</w:t>
            </w:r>
            <w:r w:rsidR="00435EC0"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. </w:t>
            </w:r>
          </w:p>
        </w:tc>
      </w:tr>
      <w:tr w:rsidR="007662F4" w:rsidRPr="003D29E5" w14:paraId="62AA5EDA" w14:textId="77777777" w:rsidTr="003D29E5">
        <w:tc>
          <w:tcPr>
            <w:tcW w:w="1526" w:type="dxa"/>
          </w:tcPr>
          <w:p w14:paraId="4F938929" w14:textId="77777777" w:rsidR="007662F4" w:rsidRPr="003D29E5" w:rsidRDefault="007662F4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proofErr w:type="spellStart"/>
            <w:r w:rsidRPr="003D29E5">
              <w:rPr>
                <w:rFonts w:asciiTheme="minorBidi" w:hAnsiTheme="minorBidi" w:cstheme="minorBidi"/>
                <w:sz w:val="24"/>
                <w:szCs w:val="24"/>
              </w:rPr>
              <w:t>விடை</w:t>
            </w:r>
            <w:proofErr w:type="spellEnd"/>
          </w:p>
        </w:tc>
        <w:tc>
          <w:tcPr>
            <w:tcW w:w="8050" w:type="dxa"/>
            <w:gridSpan w:val="3"/>
          </w:tcPr>
          <w:p w14:paraId="3F78687B" w14:textId="3261FA73" w:rsidR="00DD2418" w:rsidRDefault="00DD2418" w:rsidP="000F47D9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1 a. </w:t>
            </w:r>
            <w:r w:rsidR="00612405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சரி</w:t>
            </w:r>
          </w:p>
          <w:p w14:paraId="6A01D08B" w14:textId="06696174" w:rsidR="00DD2418" w:rsidRPr="003D29E5" w:rsidRDefault="00DD2418" w:rsidP="000F47D9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1 b. </w:t>
            </w:r>
            <w:r w:rsidR="00612405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சரி</w:t>
            </w:r>
          </w:p>
        </w:tc>
      </w:tr>
      <w:tr w:rsidR="007662F4" w:rsidRPr="003D29E5" w14:paraId="44759B48" w14:textId="77777777" w:rsidTr="003D29E5">
        <w:tc>
          <w:tcPr>
            <w:tcW w:w="1526" w:type="dxa"/>
          </w:tcPr>
          <w:p w14:paraId="3D05C2C9" w14:textId="77777777" w:rsidR="007662F4" w:rsidRPr="003D29E5" w:rsidRDefault="007662F4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proofErr w:type="spellStart"/>
            <w:r w:rsidRPr="003D29E5">
              <w:rPr>
                <w:rFonts w:asciiTheme="minorBidi" w:hAnsiTheme="minorBidi" w:cstheme="minorBidi"/>
                <w:sz w:val="24"/>
                <w:szCs w:val="24"/>
              </w:rPr>
              <w:t>வினா</w:t>
            </w:r>
            <w:proofErr w:type="spellEnd"/>
            <w:r w:rsidRPr="003D29E5">
              <w:rPr>
                <w:rFonts w:asciiTheme="minorBidi" w:hAnsiTheme="minorBidi" w:cstheme="minorBidi"/>
                <w:sz w:val="24"/>
                <w:szCs w:val="24"/>
              </w:rPr>
              <w:t xml:space="preserve"> 2</w:t>
            </w:r>
          </w:p>
        </w:tc>
        <w:tc>
          <w:tcPr>
            <w:tcW w:w="8050" w:type="dxa"/>
            <w:gridSpan w:val="3"/>
          </w:tcPr>
          <w:p w14:paraId="77E148F0" w14:textId="77777777" w:rsidR="00BF3282" w:rsidRDefault="00BE3E23" w:rsidP="00EE7362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சரியான பதிலை தேர்வு செய்க.</w:t>
            </w:r>
          </w:p>
          <w:p w14:paraId="615306A2" w14:textId="6C9D4A08" w:rsidR="00AF6A19" w:rsidRPr="00EF3D3B" w:rsidRDefault="00BE3E23" w:rsidP="00EE7362">
            <w:pPr>
              <w:rPr>
                <w:rFonts w:asciiTheme="minorBidi" w:hAnsiTheme="minorBidi" w:cstheme="minorBidi"/>
                <w:sz w:val="24"/>
                <w:szCs w:val="24"/>
                <w:lang w:val="en-GB" w:bidi="ta-IN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>a).</w:t>
            </w:r>
            <w:r w:rsidR="00E307AE">
              <w:rPr>
                <w:rFonts w:asciiTheme="minorBidi" w:hAnsiTheme="minorBidi" w:cstheme="minorBidi"/>
                <w:sz w:val="24"/>
                <w:szCs w:val="24"/>
                <w:cs/>
                <w:lang w:val="en-GB" w:bidi="ta-IN"/>
              </w:rPr>
              <w:t xml:space="preserve"> </w:t>
            </w:r>
            <w:r w:rsidR="00DD50B3">
              <w:rPr>
                <w:rFonts w:asciiTheme="minorBidi" w:hAnsiTheme="minorBidi" w:cstheme="minorBidi"/>
                <w:sz w:val="24"/>
                <w:szCs w:val="24"/>
                <w:cs/>
                <w:lang w:val="en-GB" w:bidi="ta-IN"/>
              </w:rPr>
              <w:t xml:space="preserve"> கோளக ஆடி  ஒன்றின் தொலைவு 7 </w:t>
            </w:r>
            <w:proofErr w:type="spellStart"/>
            <w:r w:rsidR="00DD50B3">
              <w:rPr>
                <w:rFonts w:asciiTheme="minorBidi" w:hAnsiTheme="minorBidi" w:cstheme="minorBidi"/>
                <w:sz w:val="24"/>
                <w:szCs w:val="24"/>
                <w:cs/>
                <w:lang w:val="en-GB" w:bidi="ta-IN"/>
              </w:rPr>
              <w:t>சென்டிமீட்டர்</w:t>
            </w:r>
            <w:proofErr w:type="spellEnd"/>
            <w:r w:rsidR="00DD50B3">
              <w:rPr>
                <w:rFonts w:asciiTheme="minorBidi" w:hAnsiTheme="minorBidi" w:cstheme="minorBidi"/>
                <w:sz w:val="24"/>
                <w:szCs w:val="24"/>
                <w:cs/>
                <w:lang w:val="en-GB" w:bidi="ta-IN"/>
              </w:rPr>
              <w:t xml:space="preserve"> எனில் </w:t>
            </w:r>
            <w:proofErr w:type="spellStart"/>
            <w:r w:rsidR="00DD50B3">
              <w:rPr>
                <w:rFonts w:asciiTheme="minorBidi" w:hAnsiTheme="minorBidi" w:cstheme="minorBidi"/>
                <w:sz w:val="24"/>
                <w:szCs w:val="24"/>
                <w:cs/>
                <w:lang w:val="en-GB" w:bidi="ta-IN"/>
              </w:rPr>
              <w:t>அடியின்</w:t>
            </w:r>
            <w:proofErr w:type="spellEnd"/>
            <w:r w:rsidR="00DD50B3">
              <w:rPr>
                <w:rFonts w:asciiTheme="minorBidi" w:hAnsiTheme="minorBidi" w:cstheme="minorBidi"/>
                <w:sz w:val="24"/>
                <w:szCs w:val="24"/>
                <w:cs/>
                <w:lang w:val="en-GB" w:bidi="ta-IN"/>
              </w:rPr>
              <w:t xml:space="preserve"> வளைவு ஆரம் என்ன?</w:t>
            </w:r>
            <w:r w:rsidR="00117BF9">
              <w:rPr>
                <w:rFonts w:asciiTheme="minorBidi" w:hAnsiTheme="minorBidi" w:cstheme="minorBidi"/>
                <w:sz w:val="24"/>
                <w:szCs w:val="24"/>
                <w:lang w:val="en-GB" w:bidi="ta-IN"/>
              </w:rPr>
              <w:t>.</w:t>
            </w:r>
            <w:r w:rsidR="00117BF9">
              <w:rPr>
                <w:rFonts w:asciiTheme="minorBidi" w:hAnsiTheme="minorBidi" w:cstheme="minorBidi" w:hint="cs"/>
                <w:sz w:val="24"/>
                <w:szCs w:val="24"/>
                <w:cs/>
                <w:lang w:val="en-GB" w:bidi="ta-IN"/>
              </w:rPr>
              <w:t xml:space="preserve"> </w:t>
            </w:r>
          </w:p>
          <w:p w14:paraId="2199B4BE" w14:textId="0530D215" w:rsidR="00AF6A19" w:rsidRDefault="00AF6A19" w:rsidP="00EE7362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/>
                <w:sz w:val="24"/>
                <w:szCs w:val="24"/>
                <w:cs/>
                <w:lang w:val="en-GB" w:bidi="ta-IN"/>
              </w:rPr>
              <w:t>1</w:t>
            </w: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>.</w:t>
            </w:r>
            <w:r w:rsidR="0039302B">
              <w:rPr>
                <w:rFonts w:asciiTheme="minorBidi" w:hAnsiTheme="minorBidi" w:cstheme="minorBidi"/>
                <w:sz w:val="24"/>
                <w:szCs w:val="24"/>
                <w:lang w:bidi="ta-IN"/>
              </w:rPr>
              <w:t>14</w:t>
            </w:r>
          </w:p>
          <w:p w14:paraId="548838E2" w14:textId="16A6D1A3" w:rsidR="00F960E5" w:rsidRDefault="00AF6A19" w:rsidP="00EE7362">
            <w:pPr>
              <w:rPr>
                <w:rFonts w:asciiTheme="minorBidi" w:hAnsiTheme="minorBidi" w:cstheme="minorBidi"/>
                <w:sz w:val="24"/>
                <w:szCs w:val="24"/>
                <w:lang w:val="en-GB" w:bidi="ta-IN"/>
              </w:rPr>
            </w:pP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>2.</w:t>
            </w:r>
            <w:r w:rsidR="0039302B">
              <w:rPr>
                <w:rFonts w:asciiTheme="minorBidi" w:hAnsiTheme="minorBidi" w:cstheme="minorBidi"/>
                <w:sz w:val="24"/>
                <w:szCs w:val="24"/>
                <w:lang w:bidi="ta-IN"/>
              </w:rPr>
              <w:t>2</w:t>
            </w:r>
          </w:p>
          <w:p w14:paraId="560ED74B" w14:textId="1E34A745" w:rsidR="00AF6A19" w:rsidRDefault="00AF6A19" w:rsidP="00EE7362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/>
                <w:sz w:val="24"/>
                <w:szCs w:val="24"/>
                <w:cs/>
                <w:lang w:val="en-GB" w:bidi="ta-IN"/>
              </w:rPr>
              <w:t>3</w:t>
            </w: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>.</w:t>
            </w:r>
            <w:r w:rsidR="006E6A58">
              <w:rPr>
                <w:rFonts w:asciiTheme="minorBidi" w:hAnsiTheme="minorBidi" w:cstheme="minorBidi"/>
                <w:sz w:val="24"/>
                <w:szCs w:val="24"/>
                <w:lang w:bidi="ta-IN"/>
              </w:rPr>
              <w:t>49</w:t>
            </w:r>
          </w:p>
          <w:p w14:paraId="210E80F3" w14:textId="626FA153" w:rsidR="00C94E8E" w:rsidRPr="003D29E5" w:rsidRDefault="00AF6A19" w:rsidP="00EE7362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>4.</w:t>
            </w:r>
            <w:r w:rsidR="006E6A58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மேல</w:t>
            </w:r>
            <w:r w:rsidR="00967BFD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ே</w:t>
            </w:r>
            <w:r w:rsidR="006E6A58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உள்ள </w:t>
            </w:r>
            <w:proofErr w:type="spellStart"/>
            <w:r w:rsidR="006E6A58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அணனத்தும்</w:t>
            </w:r>
            <w:proofErr w:type="spellEnd"/>
          </w:p>
        </w:tc>
      </w:tr>
      <w:tr w:rsidR="007662F4" w:rsidRPr="003D29E5" w14:paraId="34F4C1AE" w14:textId="77777777" w:rsidTr="003D29E5">
        <w:tc>
          <w:tcPr>
            <w:tcW w:w="1526" w:type="dxa"/>
          </w:tcPr>
          <w:p w14:paraId="6ED2EB0D" w14:textId="77777777" w:rsidR="007662F4" w:rsidRPr="003D29E5" w:rsidRDefault="007662F4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proofErr w:type="spellStart"/>
            <w:r w:rsidRPr="003D29E5">
              <w:rPr>
                <w:rFonts w:asciiTheme="minorBidi" w:hAnsiTheme="minorBidi" w:cstheme="minorBidi"/>
                <w:sz w:val="24"/>
                <w:szCs w:val="24"/>
              </w:rPr>
              <w:t>விடை</w:t>
            </w:r>
            <w:proofErr w:type="spellEnd"/>
          </w:p>
        </w:tc>
        <w:tc>
          <w:tcPr>
            <w:tcW w:w="8050" w:type="dxa"/>
            <w:gridSpan w:val="3"/>
          </w:tcPr>
          <w:p w14:paraId="2C904005" w14:textId="4A752F98" w:rsidR="007662F4" w:rsidRPr="00967BFD" w:rsidRDefault="00967BFD" w:rsidP="00967BFD">
            <w:pPr>
              <w:rPr>
                <w:rFonts w:asciiTheme="minorBidi" w:hAnsiTheme="minorBidi" w:cstheme="minorBidi"/>
                <w:sz w:val="24"/>
                <w:szCs w:val="24"/>
              </w:rPr>
            </w:pPr>
            <w:r>
              <w:rPr>
                <w:rFonts w:asciiTheme="minorBidi" w:hAnsiTheme="minorBidi" w:cstheme="minorBidi"/>
                <w:sz w:val="24"/>
                <w:szCs w:val="24"/>
                <w:lang w:val="en-GB" w:bidi="ta-IN"/>
              </w:rPr>
              <w:t>1.</w:t>
            </w:r>
            <w:r w:rsidR="00612405" w:rsidRPr="00967BFD">
              <w:rPr>
                <w:rFonts w:asciiTheme="minorBidi" w:hAnsiTheme="minorBidi" w:cstheme="minorBidi"/>
                <w:sz w:val="24"/>
                <w:szCs w:val="24"/>
                <w:cs/>
                <w:lang w:val="en-GB" w:bidi="ta-IN"/>
              </w:rPr>
              <w:t xml:space="preserve">14 </w:t>
            </w:r>
            <w:proofErr w:type="spellStart"/>
            <w:r w:rsidR="00612405" w:rsidRPr="00967BFD">
              <w:rPr>
                <w:rFonts w:asciiTheme="minorBidi" w:hAnsiTheme="minorBidi" w:cstheme="minorBidi" w:hint="cs"/>
                <w:sz w:val="24"/>
                <w:szCs w:val="24"/>
                <w:cs/>
                <w:lang w:val="en-GB" w:bidi="ta-IN"/>
              </w:rPr>
              <w:t>செ</w:t>
            </w:r>
            <w:r w:rsidR="00612405" w:rsidRPr="00967BFD">
              <w:rPr>
                <w:rFonts w:asciiTheme="minorBidi" w:hAnsiTheme="minorBidi" w:cstheme="minorBidi"/>
                <w:sz w:val="24"/>
                <w:szCs w:val="24"/>
                <w:cs/>
                <w:lang w:val="en-GB" w:bidi="ta-IN"/>
              </w:rPr>
              <w:t>.</w:t>
            </w:r>
            <w:r w:rsidR="00612405" w:rsidRPr="00967BFD">
              <w:rPr>
                <w:rFonts w:asciiTheme="minorBidi" w:hAnsiTheme="minorBidi" w:cstheme="minorBidi" w:hint="cs"/>
                <w:sz w:val="24"/>
                <w:szCs w:val="24"/>
                <w:cs/>
                <w:lang w:val="en-GB" w:bidi="ta-IN"/>
              </w:rPr>
              <w:t>மீ</w:t>
            </w:r>
            <w:proofErr w:type="spellEnd"/>
          </w:p>
        </w:tc>
      </w:tr>
      <w:tr w:rsidR="007662F4" w:rsidRPr="003D29E5" w14:paraId="4F147AFF" w14:textId="77777777" w:rsidTr="003D29E5">
        <w:tc>
          <w:tcPr>
            <w:tcW w:w="1526" w:type="dxa"/>
          </w:tcPr>
          <w:p w14:paraId="2CB6FD17" w14:textId="77777777" w:rsidR="007662F4" w:rsidRPr="003D29E5" w:rsidRDefault="007662F4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proofErr w:type="spellStart"/>
            <w:r w:rsidRPr="003D29E5">
              <w:rPr>
                <w:rFonts w:asciiTheme="minorBidi" w:hAnsiTheme="minorBidi" w:cstheme="minorBidi"/>
                <w:sz w:val="24"/>
                <w:szCs w:val="24"/>
              </w:rPr>
              <w:t>வினா</w:t>
            </w:r>
            <w:proofErr w:type="spellEnd"/>
            <w:r w:rsidRPr="003D29E5">
              <w:rPr>
                <w:rFonts w:asciiTheme="minorBidi" w:hAnsiTheme="minorBidi" w:cstheme="minorBidi"/>
                <w:sz w:val="24"/>
                <w:szCs w:val="24"/>
              </w:rPr>
              <w:t xml:space="preserve"> 3</w:t>
            </w:r>
          </w:p>
        </w:tc>
        <w:tc>
          <w:tcPr>
            <w:tcW w:w="8050" w:type="dxa"/>
            <w:gridSpan w:val="3"/>
          </w:tcPr>
          <w:p w14:paraId="4260E411" w14:textId="77777777" w:rsidR="00BF3282" w:rsidRDefault="00BE3E23" w:rsidP="000F47D9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கோடிட்ட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இடத்தை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நிரப்புக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;</w:t>
            </w:r>
          </w:p>
          <w:p w14:paraId="4AB30F4F" w14:textId="09A46160" w:rsidR="00BE3E23" w:rsidRDefault="007D3E57" w:rsidP="000F47D9">
            <w:pPr>
              <w:rPr>
                <w:rFonts w:asciiTheme="minorBidi" w:hAnsiTheme="minorBidi" w:cstheme="minorBidi"/>
                <w:sz w:val="24"/>
                <w:szCs w:val="24"/>
                <w:lang w:val="en-GB" w:bidi="ta-IN"/>
              </w:rPr>
            </w:pPr>
            <w:r>
              <w:rPr>
                <w:rFonts w:asciiTheme="minorBidi" w:hAnsiTheme="minorBidi" w:cstheme="minorBidi"/>
                <w:sz w:val="24"/>
                <w:szCs w:val="24"/>
                <w:lang w:val="en-GB" w:bidi="ta-IN"/>
              </w:rPr>
              <w:t>a.</w:t>
            </w:r>
            <w:r w:rsidR="007F545E">
              <w:rPr>
                <w:rFonts w:asciiTheme="minorBidi" w:hAnsiTheme="minorBidi" w:cstheme="minorBidi"/>
                <w:sz w:val="24"/>
                <w:szCs w:val="24"/>
                <w:lang w:val="en-GB" w:bidi="ta-IN"/>
              </w:rPr>
              <w:t xml:space="preserve"> </w:t>
            </w:r>
            <w:proofErr w:type="spellStart"/>
            <w:r w:rsidR="00936FEC">
              <w:rPr>
                <w:rFonts w:asciiTheme="minorBidi" w:hAnsiTheme="minorBidi" w:cstheme="minorBidi" w:hint="cs"/>
                <w:sz w:val="24"/>
                <w:szCs w:val="24"/>
                <w:cs/>
                <w:lang w:val="en-GB" w:bidi="ta-IN"/>
              </w:rPr>
              <w:t>கோளக</w:t>
            </w:r>
            <w:proofErr w:type="spellEnd"/>
            <w:r w:rsidR="00936FEC">
              <w:rPr>
                <w:rFonts w:asciiTheme="minorBidi" w:hAnsiTheme="minorBidi" w:cstheme="minorBidi" w:hint="cs"/>
                <w:sz w:val="24"/>
                <w:szCs w:val="24"/>
                <w:cs/>
                <w:lang w:val="en-GB" w:bidi="ta-IN"/>
              </w:rPr>
              <w:t xml:space="preserve"> </w:t>
            </w:r>
            <w:proofErr w:type="spellStart"/>
            <w:r w:rsidR="00936FEC">
              <w:rPr>
                <w:rFonts w:asciiTheme="minorBidi" w:hAnsiTheme="minorBidi" w:cstheme="minorBidi" w:hint="cs"/>
                <w:sz w:val="24"/>
                <w:szCs w:val="24"/>
                <w:cs/>
                <w:lang w:val="en-GB" w:bidi="ta-IN"/>
              </w:rPr>
              <w:t>ஆடிகளில்</w:t>
            </w:r>
            <w:proofErr w:type="spellEnd"/>
            <w:r w:rsidR="00936FEC">
              <w:rPr>
                <w:rFonts w:asciiTheme="minorBidi" w:hAnsiTheme="minorBidi" w:cstheme="minorBidi" w:hint="cs"/>
                <w:sz w:val="24"/>
                <w:szCs w:val="24"/>
                <w:cs/>
                <w:lang w:val="en-GB" w:bidi="ta-IN"/>
              </w:rPr>
              <w:t xml:space="preserve"> தோன்றும் </w:t>
            </w:r>
            <w:proofErr w:type="spellStart"/>
            <w:r w:rsidR="00936FEC">
              <w:rPr>
                <w:rFonts w:asciiTheme="minorBidi" w:hAnsiTheme="minorBidi" w:cstheme="minorBidi" w:hint="cs"/>
                <w:sz w:val="24"/>
                <w:szCs w:val="24"/>
                <w:cs/>
                <w:lang w:val="en-GB" w:bidi="ta-IN"/>
              </w:rPr>
              <w:t>பிம்பங்கள்</w:t>
            </w:r>
            <w:proofErr w:type="spellEnd"/>
            <w:r w:rsidR="00936FEC">
              <w:rPr>
                <w:rFonts w:asciiTheme="minorBidi" w:hAnsiTheme="minorBidi" w:cstheme="minorBidi" w:hint="cs"/>
                <w:sz w:val="24"/>
                <w:szCs w:val="24"/>
                <w:cs/>
                <w:lang w:val="en-GB" w:bidi="ta-IN"/>
              </w:rPr>
              <w:t xml:space="preserve"> </w:t>
            </w:r>
            <w:r w:rsidR="00936FEC">
              <w:rPr>
                <w:rFonts w:asciiTheme="minorBidi" w:hAnsiTheme="minorBidi" w:cstheme="minorBidi"/>
                <w:sz w:val="24"/>
                <w:szCs w:val="24"/>
                <w:lang w:val="en-GB" w:bidi="ta-IN"/>
              </w:rPr>
              <w:t xml:space="preserve">_______ </w:t>
            </w:r>
            <w:r w:rsidR="00936FEC">
              <w:rPr>
                <w:rFonts w:asciiTheme="minorBidi" w:hAnsiTheme="minorBidi" w:cstheme="minorBidi" w:hint="cs"/>
                <w:sz w:val="24"/>
                <w:szCs w:val="24"/>
                <w:cs/>
                <w:lang w:val="en-GB" w:bidi="ta-IN"/>
              </w:rPr>
              <w:t xml:space="preserve">மற்றும் </w:t>
            </w:r>
            <w:r w:rsidR="00936FEC">
              <w:rPr>
                <w:rFonts w:asciiTheme="minorBidi" w:hAnsiTheme="minorBidi" w:cstheme="minorBidi"/>
                <w:sz w:val="24"/>
                <w:szCs w:val="24"/>
                <w:lang w:val="en-GB" w:bidi="ta-IN"/>
              </w:rPr>
              <w:lastRenderedPageBreak/>
              <w:t>________</w:t>
            </w:r>
            <w:r w:rsidR="00936FEC">
              <w:rPr>
                <w:rFonts w:asciiTheme="minorBidi" w:hAnsiTheme="minorBidi" w:cstheme="minorBidi" w:hint="cs"/>
                <w:sz w:val="24"/>
                <w:szCs w:val="24"/>
                <w:cs/>
                <w:lang w:val="en-GB" w:bidi="ta-IN"/>
              </w:rPr>
              <w:t xml:space="preserve"> ஆகும்</w:t>
            </w:r>
            <w:r w:rsidR="00FB76CB">
              <w:rPr>
                <w:rFonts w:asciiTheme="minorBidi" w:hAnsiTheme="minorBidi" w:cstheme="minorBidi" w:hint="cs"/>
                <w:sz w:val="24"/>
                <w:szCs w:val="24"/>
                <w:cs/>
                <w:lang w:val="en-GB" w:bidi="ta-IN"/>
              </w:rPr>
              <w:t>.</w:t>
            </w:r>
          </w:p>
          <w:p w14:paraId="03181CC6" w14:textId="451C34D3" w:rsidR="00C226A0" w:rsidRPr="003D29E5" w:rsidRDefault="00C226A0" w:rsidP="000F47D9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>b.</w:t>
            </w:r>
            <w:r w:rsidR="00497981"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____________ </w:t>
            </w:r>
            <w:r w:rsidR="00C97B3D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ஆடிகள் மெய் </w:t>
            </w:r>
            <w:proofErr w:type="spellStart"/>
            <w:r w:rsidR="00C97B3D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பிம்பங்களை</w:t>
            </w:r>
            <w:proofErr w:type="spellEnd"/>
            <w:r w:rsidR="00C97B3D"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proofErr w:type="spellStart"/>
            <w:r w:rsidR="00C97B3D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தோற்றுவிக்கின்றன</w:t>
            </w:r>
            <w:proofErr w:type="spellEnd"/>
            <w:r w:rsidR="00C97B3D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. இவற்றை </w:t>
            </w:r>
            <w:proofErr w:type="spellStart"/>
            <w:r w:rsidR="00C97B3D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திரையில்</w:t>
            </w:r>
            <w:proofErr w:type="spellEnd"/>
            <w:r w:rsidR="00C97B3D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பிடிக்க இயலும்</w:t>
            </w:r>
            <w:r w:rsidR="002E4783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.</w:t>
            </w:r>
          </w:p>
        </w:tc>
      </w:tr>
      <w:tr w:rsidR="007662F4" w:rsidRPr="003D29E5" w14:paraId="665F1085" w14:textId="77777777" w:rsidTr="003D29E5">
        <w:tc>
          <w:tcPr>
            <w:tcW w:w="1526" w:type="dxa"/>
          </w:tcPr>
          <w:p w14:paraId="5FBF62C7" w14:textId="77777777" w:rsidR="007662F4" w:rsidRPr="003D29E5" w:rsidRDefault="007662F4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proofErr w:type="spellStart"/>
            <w:r w:rsidRPr="003D29E5">
              <w:rPr>
                <w:rFonts w:asciiTheme="minorBidi" w:hAnsiTheme="minorBidi" w:cstheme="minorBidi"/>
                <w:sz w:val="24"/>
                <w:szCs w:val="24"/>
              </w:rPr>
              <w:lastRenderedPageBreak/>
              <w:t>விடை</w:t>
            </w:r>
            <w:proofErr w:type="spellEnd"/>
          </w:p>
        </w:tc>
        <w:tc>
          <w:tcPr>
            <w:tcW w:w="8050" w:type="dxa"/>
            <w:gridSpan w:val="3"/>
          </w:tcPr>
          <w:p w14:paraId="07C8B622" w14:textId="4D7CBE30" w:rsidR="007662F4" w:rsidRDefault="007C0E26" w:rsidP="0085200D">
            <w:pPr>
              <w:rPr>
                <w:rFonts w:asciiTheme="minorBidi" w:hAnsiTheme="minorBidi" w:cstheme="minorBidi"/>
                <w:sz w:val="24"/>
                <w:szCs w:val="24"/>
              </w:rPr>
            </w:pPr>
            <w:r>
              <w:rPr>
                <w:rFonts w:asciiTheme="minorBidi" w:hAnsiTheme="minorBidi" w:cstheme="minorBidi"/>
                <w:sz w:val="24"/>
                <w:szCs w:val="24"/>
              </w:rPr>
              <w:t>a.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மெய்</w:t>
            </w: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மற்றும்</w:t>
            </w: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மாய </w:t>
            </w:r>
            <w:r w:rsidR="00CE0328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பிம்பம்</w:t>
            </w:r>
          </w:p>
          <w:p w14:paraId="4C3D4A7A" w14:textId="1125977E" w:rsidR="007C0E26" w:rsidRPr="003D29E5" w:rsidRDefault="007C0E26" w:rsidP="0085200D">
            <w:pPr>
              <w:rPr>
                <w:rFonts w:asciiTheme="minorBidi" w:hAnsiTheme="minorBidi" w:cstheme="minorBidi"/>
                <w:sz w:val="24"/>
                <w:szCs w:val="24"/>
              </w:rPr>
            </w:pPr>
            <w:r>
              <w:rPr>
                <w:rFonts w:asciiTheme="minorBidi" w:hAnsiTheme="minorBidi" w:cstheme="minorBidi"/>
                <w:sz w:val="24"/>
                <w:szCs w:val="24"/>
              </w:rPr>
              <w:t>b.</w:t>
            </w:r>
            <w:proofErr w:type="spellStart"/>
            <w:r w:rsidR="008822ED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கோளக</w:t>
            </w:r>
            <w:proofErr w:type="spellEnd"/>
          </w:p>
        </w:tc>
      </w:tr>
      <w:tr w:rsidR="00E15C8D" w:rsidRPr="003D29E5" w14:paraId="78CEF3EE" w14:textId="77777777" w:rsidTr="003D29E5">
        <w:tc>
          <w:tcPr>
            <w:tcW w:w="1526" w:type="dxa"/>
          </w:tcPr>
          <w:p w14:paraId="5651E439" w14:textId="77777777" w:rsidR="00E15C8D" w:rsidRPr="003D29E5" w:rsidRDefault="00E15C8D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8050" w:type="dxa"/>
            <w:gridSpan w:val="3"/>
          </w:tcPr>
          <w:p w14:paraId="1EAD48CF" w14:textId="022EEFCF" w:rsidR="00E15C8D" w:rsidRPr="003D29E5" w:rsidRDefault="00E15C8D" w:rsidP="00E15C8D">
            <w:pPr>
              <w:ind w:left="2160"/>
              <w:rPr>
                <w:rFonts w:asciiTheme="minorBidi" w:hAnsiTheme="minorBidi" w:cstheme="minorBidi"/>
                <w:sz w:val="24"/>
                <w:szCs w:val="24"/>
              </w:rPr>
            </w:pP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       </w:t>
            </w:r>
            <w:r w:rsidR="009B58F7"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பகுதி</w:t>
            </w:r>
            <w:r w:rsidR="009B58F7"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-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2</w:t>
            </w:r>
          </w:p>
        </w:tc>
      </w:tr>
      <w:tr w:rsidR="007662F4" w:rsidRPr="003D29E5" w14:paraId="51280A86" w14:textId="77777777" w:rsidTr="003D29E5">
        <w:tc>
          <w:tcPr>
            <w:tcW w:w="1526" w:type="dxa"/>
          </w:tcPr>
          <w:p w14:paraId="0B4309DC" w14:textId="77777777" w:rsidR="007662F4" w:rsidRPr="003D29E5" w:rsidRDefault="007662F4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proofErr w:type="spellStart"/>
            <w:r w:rsidRPr="003D29E5">
              <w:rPr>
                <w:rFonts w:asciiTheme="minorBidi" w:hAnsiTheme="minorBidi" w:cstheme="minorBidi"/>
                <w:sz w:val="24"/>
                <w:szCs w:val="24"/>
              </w:rPr>
              <w:t>வினா</w:t>
            </w:r>
            <w:proofErr w:type="spellEnd"/>
            <w:r w:rsidRPr="003D29E5">
              <w:rPr>
                <w:rFonts w:asciiTheme="minorBidi" w:hAnsiTheme="minorBidi" w:cstheme="minorBidi"/>
                <w:sz w:val="24"/>
                <w:szCs w:val="24"/>
              </w:rPr>
              <w:t xml:space="preserve"> 4</w:t>
            </w:r>
          </w:p>
        </w:tc>
        <w:tc>
          <w:tcPr>
            <w:tcW w:w="8050" w:type="dxa"/>
            <w:gridSpan w:val="3"/>
          </w:tcPr>
          <w:p w14:paraId="38013C30" w14:textId="66234975" w:rsidR="00C619FF" w:rsidRDefault="00C619FF" w:rsidP="000F47D9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பொருத்துக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;</w:t>
            </w:r>
          </w:p>
          <w:p w14:paraId="72C6004B" w14:textId="285A25F7" w:rsidR="00C97B3D" w:rsidRDefault="00C97B3D" w:rsidP="000F47D9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குவி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ஆடியில்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தோன்றும் பிம்பம் 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882"/>
              <w:gridCol w:w="3882"/>
            </w:tblGrid>
            <w:tr w:rsidR="00E546BF" w14:paraId="2C581920" w14:textId="77777777" w:rsidTr="00E546BF">
              <w:trPr>
                <w:trHeight w:val="553"/>
              </w:trPr>
              <w:tc>
                <w:tcPr>
                  <w:tcW w:w="3882" w:type="dxa"/>
                </w:tcPr>
                <w:p w14:paraId="6B54B97A" w14:textId="5243938A" w:rsidR="00E546BF" w:rsidRDefault="00B86EE1" w:rsidP="00E546BF">
                  <w:pPr>
                    <w:rPr>
                      <w:rFonts w:asciiTheme="minorBidi" w:hAnsiTheme="minorBidi" w:cstheme="minorBidi"/>
                      <w:sz w:val="24"/>
                      <w:szCs w:val="24"/>
                      <w:lang w:bidi="ta-IN"/>
                    </w:rPr>
                  </w:pPr>
                  <w:r>
                    <w:rPr>
                      <w:rFonts w:asciiTheme="minorBidi" w:hAnsiTheme="minorBidi" w:cstheme="minorBidi"/>
                      <w:sz w:val="24"/>
                      <w:szCs w:val="24"/>
                      <w:lang w:bidi="ta-IN"/>
                    </w:rPr>
                    <w:t>4</w:t>
                  </w:r>
                  <w:r w:rsidR="008B4471">
                    <w:rPr>
                      <w:rFonts w:asciiTheme="minorBidi" w:hAnsiTheme="minorBidi" w:cstheme="minorBidi"/>
                      <w:sz w:val="24"/>
                      <w:szCs w:val="24"/>
                      <w:lang w:bidi="ta-IN"/>
                    </w:rPr>
                    <w:t>a.</w:t>
                  </w:r>
                  <w:proofErr w:type="spellStart"/>
                  <w:r w:rsidR="00F2079A">
                    <w:rPr>
                      <w:rFonts w:asciiTheme="minorBidi" w:hAnsiTheme="minorBidi" w:cstheme="minorBidi" w:hint="cs"/>
                      <w:sz w:val="24"/>
                      <w:szCs w:val="24"/>
                      <w:cs/>
                      <w:lang w:val="en-GB" w:bidi="ta-IN"/>
                    </w:rPr>
                    <w:t>ஈறிலாத்</w:t>
                  </w:r>
                  <w:proofErr w:type="spellEnd"/>
                  <w:r w:rsidR="00F2079A">
                    <w:rPr>
                      <w:rFonts w:asciiTheme="minorBidi" w:hAnsiTheme="minorBidi" w:cstheme="minorBidi" w:hint="cs"/>
                      <w:sz w:val="24"/>
                      <w:szCs w:val="24"/>
                      <w:cs/>
                      <w:lang w:val="en-GB" w:bidi="ta-IN"/>
                    </w:rPr>
                    <w:t xml:space="preserve"> தொலைவில்</w:t>
                  </w:r>
                  <w:r w:rsidR="002E4783">
                    <w:rPr>
                      <w:rFonts w:asciiTheme="minorBidi" w:hAnsiTheme="minorBidi" w:cstheme="minorBidi" w:hint="cs"/>
                      <w:sz w:val="24"/>
                      <w:szCs w:val="24"/>
                      <w:cs/>
                      <w:lang w:val="en-GB" w:bidi="ta-IN"/>
                    </w:rPr>
                    <w:t xml:space="preserve">    </w:t>
                  </w:r>
                  <w:r w:rsidR="003A3EDF">
                    <w:rPr>
                      <w:rFonts w:asciiTheme="minorBidi" w:hAnsiTheme="minorBidi" w:cstheme="minorBidi" w:hint="cs"/>
                      <w:sz w:val="24"/>
                      <w:szCs w:val="24"/>
                      <w:cs/>
                      <w:lang w:val="en-GB" w:bidi="ta-IN"/>
                    </w:rPr>
                    <w:t xml:space="preserve"> </w:t>
                  </w:r>
                </w:p>
              </w:tc>
              <w:tc>
                <w:tcPr>
                  <w:tcW w:w="3882" w:type="dxa"/>
                </w:tcPr>
                <w:p w14:paraId="2C5C7BF3" w14:textId="038CF597" w:rsidR="00E546BF" w:rsidRDefault="00455D17" w:rsidP="00E546BF">
                  <w:pPr>
                    <w:rPr>
                      <w:rFonts w:asciiTheme="minorBidi" w:hAnsiTheme="minorBidi" w:cstheme="minorBidi"/>
                      <w:sz w:val="24"/>
                      <w:szCs w:val="24"/>
                      <w:lang w:bidi="ta-IN"/>
                    </w:rPr>
                  </w:pPr>
                  <w:r>
                    <w:rPr>
                      <w:rFonts w:asciiTheme="minorBidi" w:hAnsiTheme="minorBidi" w:cstheme="minorBidi" w:hint="cs"/>
                      <w:sz w:val="24"/>
                      <w:szCs w:val="24"/>
                      <w:cs/>
                      <w:lang w:val="en-GB" w:bidi="ta-IN"/>
                    </w:rPr>
                    <w:t>பெரியது</w:t>
                  </w:r>
                  <w:r w:rsidR="00071566">
                    <w:rPr>
                      <w:rFonts w:asciiTheme="minorBidi" w:hAnsiTheme="minorBidi" w:cstheme="minorBidi" w:hint="cs"/>
                      <w:sz w:val="24"/>
                      <w:szCs w:val="24"/>
                      <w:cs/>
                      <w:lang w:val="en-GB" w:bidi="ta-IN"/>
                    </w:rPr>
                    <w:t xml:space="preserve"> </w:t>
                  </w:r>
                </w:p>
              </w:tc>
            </w:tr>
            <w:tr w:rsidR="00015526" w14:paraId="32910791" w14:textId="77777777" w:rsidTr="00E546BF">
              <w:trPr>
                <w:trHeight w:val="553"/>
              </w:trPr>
              <w:tc>
                <w:tcPr>
                  <w:tcW w:w="3882" w:type="dxa"/>
                </w:tcPr>
                <w:p w14:paraId="33813A0B" w14:textId="4D3164A2" w:rsidR="00015526" w:rsidRDefault="00417634" w:rsidP="00E546BF">
                  <w:pPr>
                    <w:rPr>
                      <w:rFonts w:asciiTheme="minorBidi" w:hAnsiTheme="minorBidi" w:cstheme="minorBidi"/>
                      <w:sz w:val="24"/>
                      <w:szCs w:val="24"/>
                      <w:cs/>
                      <w:lang w:bidi="ta-IN"/>
                    </w:rPr>
                  </w:pPr>
                  <w:r>
                    <w:rPr>
                      <w:rFonts w:asciiTheme="minorBidi" w:hAnsiTheme="minorBidi" w:cstheme="minorBidi"/>
                      <w:sz w:val="24"/>
                      <w:szCs w:val="24"/>
                      <w:lang w:val="en-GB" w:bidi="ta-IN"/>
                    </w:rPr>
                    <w:t>4</w:t>
                  </w:r>
                  <w:r w:rsidR="008B4471">
                    <w:rPr>
                      <w:rFonts w:asciiTheme="minorBidi" w:hAnsiTheme="minorBidi" w:cstheme="minorBidi"/>
                      <w:sz w:val="24"/>
                      <w:szCs w:val="24"/>
                      <w:lang w:val="en-GB" w:bidi="ta-IN"/>
                    </w:rPr>
                    <w:t>b.</w:t>
                  </w:r>
                  <w:r w:rsidR="00F2079A">
                    <w:rPr>
                      <w:rFonts w:asciiTheme="minorBidi" w:hAnsiTheme="minorBidi" w:cstheme="minorBidi"/>
                      <w:sz w:val="24"/>
                      <w:szCs w:val="24"/>
                      <w:lang w:val="en-GB" w:bidi="ta-IN"/>
                    </w:rPr>
                    <w:t xml:space="preserve">C </w:t>
                  </w:r>
                  <w:proofErr w:type="spellStart"/>
                  <w:r w:rsidR="00F2079A">
                    <w:rPr>
                      <w:rFonts w:asciiTheme="minorBidi" w:hAnsiTheme="minorBidi" w:cstheme="minorBidi" w:hint="cs"/>
                      <w:sz w:val="24"/>
                      <w:szCs w:val="24"/>
                      <w:cs/>
                      <w:lang w:val="en-GB" w:bidi="ta-IN"/>
                    </w:rPr>
                    <w:t>க்கு</w:t>
                  </w:r>
                  <w:proofErr w:type="spellEnd"/>
                  <w:r w:rsidR="00F2079A">
                    <w:rPr>
                      <w:rFonts w:asciiTheme="minorBidi" w:hAnsiTheme="minorBidi" w:cstheme="minorBidi" w:hint="cs"/>
                      <w:sz w:val="24"/>
                      <w:szCs w:val="24"/>
                      <w:cs/>
                      <w:lang w:val="en-GB" w:bidi="ta-IN"/>
                    </w:rPr>
                    <w:t xml:space="preserve"> அப்பால்</w:t>
                  </w:r>
                  <w:r w:rsidR="003A3EDF">
                    <w:rPr>
                      <w:rFonts w:asciiTheme="minorBidi" w:hAnsiTheme="minorBidi" w:cstheme="minorBidi" w:hint="cs"/>
                      <w:sz w:val="24"/>
                      <w:szCs w:val="24"/>
                      <w:cs/>
                      <w:lang w:val="en-GB" w:bidi="ta-IN"/>
                    </w:rPr>
                    <w:t xml:space="preserve"> </w:t>
                  </w:r>
                </w:p>
              </w:tc>
              <w:tc>
                <w:tcPr>
                  <w:tcW w:w="3882" w:type="dxa"/>
                </w:tcPr>
                <w:p w14:paraId="7F9C846B" w14:textId="2C6B36AC" w:rsidR="00015526" w:rsidRDefault="00455D17" w:rsidP="00E546BF">
                  <w:pPr>
                    <w:rPr>
                      <w:rFonts w:asciiTheme="minorBidi" w:hAnsiTheme="minorBidi" w:cstheme="minorBidi"/>
                      <w:sz w:val="24"/>
                      <w:szCs w:val="24"/>
                      <w:cs/>
                      <w:lang w:val="en-GB" w:bidi="ta-IN"/>
                    </w:rPr>
                  </w:pPr>
                  <w:r>
                    <w:rPr>
                      <w:rFonts w:asciiTheme="minorBidi" w:hAnsiTheme="minorBidi" w:cstheme="minorBidi" w:hint="cs"/>
                      <w:sz w:val="24"/>
                      <w:szCs w:val="24"/>
                      <w:cs/>
                      <w:lang w:val="en-GB" w:bidi="ta-IN"/>
                    </w:rPr>
                    <w:t>மிகச்சிறியது</w:t>
                  </w:r>
                </w:p>
              </w:tc>
            </w:tr>
            <w:tr w:rsidR="000B6F69" w14:paraId="78766A57" w14:textId="77777777" w:rsidTr="00E546BF">
              <w:trPr>
                <w:trHeight w:val="553"/>
              </w:trPr>
              <w:tc>
                <w:tcPr>
                  <w:tcW w:w="3882" w:type="dxa"/>
                </w:tcPr>
                <w:p w14:paraId="125CCFBE" w14:textId="6AB3B8B1" w:rsidR="000B6F69" w:rsidRDefault="00417634" w:rsidP="00E546BF">
                  <w:pPr>
                    <w:rPr>
                      <w:rFonts w:asciiTheme="minorBidi" w:hAnsiTheme="minorBidi" w:cstheme="minorBidi"/>
                      <w:sz w:val="24"/>
                      <w:szCs w:val="24"/>
                      <w:cs/>
                      <w:lang w:bidi="ta-IN"/>
                    </w:rPr>
                  </w:pPr>
                  <w:r>
                    <w:rPr>
                      <w:rFonts w:asciiTheme="minorBidi" w:hAnsiTheme="minorBidi" w:cstheme="minorBidi"/>
                      <w:sz w:val="24"/>
                      <w:szCs w:val="24"/>
                      <w:lang w:bidi="ta-IN"/>
                    </w:rPr>
                    <w:t>4c.</w:t>
                  </w:r>
                  <w:r w:rsidR="00455D17">
                    <w:rPr>
                      <w:rFonts w:asciiTheme="minorBidi" w:hAnsiTheme="minorBidi" w:cstheme="minorBidi"/>
                      <w:sz w:val="24"/>
                      <w:szCs w:val="24"/>
                      <w:lang w:bidi="ta-IN"/>
                    </w:rPr>
                    <w:t xml:space="preserve">C </w:t>
                  </w:r>
                  <w:proofErr w:type="spellStart"/>
                  <w:r w:rsidR="00F2079A">
                    <w:rPr>
                      <w:rFonts w:asciiTheme="minorBidi" w:hAnsiTheme="minorBidi" w:cstheme="minorBidi" w:hint="cs"/>
                      <w:sz w:val="24"/>
                      <w:szCs w:val="24"/>
                      <w:cs/>
                      <w:lang w:bidi="ta-IN"/>
                    </w:rPr>
                    <w:t>க்கும்</w:t>
                  </w:r>
                  <w:proofErr w:type="spellEnd"/>
                  <w:r w:rsidR="00F2079A">
                    <w:rPr>
                      <w:rFonts w:asciiTheme="minorBidi" w:hAnsiTheme="minorBidi" w:cstheme="minorBidi" w:hint="cs"/>
                      <w:sz w:val="24"/>
                      <w:szCs w:val="24"/>
                      <w:cs/>
                      <w:lang w:bidi="ta-IN"/>
                    </w:rPr>
                    <w:t xml:space="preserve"> </w:t>
                  </w:r>
                  <w:r w:rsidR="00455D17">
                    <w:rPr>
                      <w:rFonts w:asciiTheme="minorBidi" w:hAnsiTheme="minorBidi" w:cstheme="minorBidi"/>
                      <w:sz w:val="24"/>
                      <w:szCs w:val="24"/>
                      <w:lang w:bidi="ta-IN"/>
                    </w:rPr>
                    <w:t xml:space="preserve">F </w:t>
                  </w:r>
                  <w:proofErr w:type="spellStart"/>
                  <w:r w:rsidR="00F2079A">
                    <w:rPr>
                      <w:rFonts w:asciiTheme="minorBidi" w:hAnsiTheme="minorBidi" w:cstheme="minorBidi" w:hint="cs"/>
                      <w:sz w:val="24"/>
                      <w:szCs w:val="24"/>
                      <w:cs/>
                      <w:lang w:bidi="ta-IN"/>
                    </w:rPr>
                    <w:t>க்கும்</w:t>
                  </w:r>
                  <w:proofErr w:type="spellEnd"/>
                  <w:r w:rsidR="00F2079A">
                    <w:rPr>
                      <w:rFonts w:asciiTheme="minorBidi" w:hAnsiTheme="minorBidi" w:cstheme="minorBidi" w:hint="cs"/>
                      <w:sz w:val="24"/>
                      <w:szCs w:val="24"/>
                      <w:cs/>
                      <w:lang w:bidi="ta-IN"/>
                    </w:rPr>
                    <w:t xml:space="preserve"> இடையில்</w:t>
                  </w:r>
                </w:p>
              </w:tc>
              <w:tc>
                <w:tcPr>
                  <w:tcW w:w="3882" w:type="dxa"/>
                </w:tcPr>
                <w:p w14:paraId="0D9A6DE4" w14:textId="35E1B9DB" w:rsidR="000B6F69" w:rsidRDefault="00455D17" w:rsidP="00E546BF">
                  <w:pPr>
                    <w:rPr>
                      <w:rFonts w:asciiTheme="minorBidi" w:hAnsiTheme="minorBidi" w:cstheme="minorBidi"/>
                      <w:sz w:val="24"/>
                      <w:szCs w:val="24"/>
                      <w:cs/>
                      <w:lang w:val="en-GB" w:bidi="ta-IN"/>
                    </w:rPr>
                  </w:pPr>
                  <w:r>
                    <w:rPr>
                      <w:rFonts w:asciiTheme="minorBidi" w:hAnsiTheme="minorBidi" w:cstheme="minorBidi" w:hint="cs"/>
                      <w:sz w:val="24"/>
                      <w:szCs w:val="24"/>
                      <w:cs/>
                      <w:lang w:val="en-GB" w:bidi="ta-IN"/>
                    </w:rPr>
                    <w:t>சிறியது</w:t>
                  </w:r>
                </w:p>
              </w:tc>
            </w:tr>
          </w:tbl>
          <w:p w14:paraId="25DE030F" w14:textId="00A21C1A" w:rsidR="00C619FF" w:rsidRPr="003D29E5" w:rsidRDefault="00C619FF" w:rsidP="00E546BF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</w:p>
        </w:tc>
      </w:tr>
      <w:tr w:rsidR="007662F4" w:rsidRPr="003D29E5" w14:paraId="187016DB" w14:textId="77777777" w:rsidTr="003D29E5">
        <w:tc>
          <w:tcPr>
            <w:tcW w:w="1526" w:type="dxa"/>
          </w:tcPr>
          <w:p w14:paraId="082899BD" w14:textId="77777777" w:rsidR="007662F4" w:rsidRPr="003D29E5" w:rsidRDefault="007662F4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proofErr w:type="spellStart"/>
            <w:r w:rsidRPr="003D29E5">
              <w:rPr>
                <w:rFonts w:asciiTheme="minorBidi" w:hAnsiTheme="minorBidi" w:cstheme="minorBidi"/>
                <w:sz w:val="24"/>
                <w:szCs w:val="24"/>
              </w:rPr>
              <w:t>விடை</w:t>
            </w:r>
            <w:proofErr w:type="spellEnd"/>
          </w:p>
        </w:tc>
        <w:tc>
          <w:tcPr>
            <w:tcW w:w="8050" w:type="dxa"/>
            <w:gridSpan w:val="3"/>
          </w:tcPr>
          <w:p w14:paraId="03F18EF2" w14:textId="77777777" w:rsidR="001D4992" w:rsidRDefault="001D4992" w:rsidP="00C925E2">
            <w:pPr>
              <w:rPr>
                <w:rFonts w:asciiTheme="minorBidi" w:hAnsiTheme="minorBidi" w:cstheme="minorBidi"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847"/>
              <w:gridCol w:w="3847"/>
            </w:tblGrid>
            <w:tr w:rsidR="00FE3F02" w14:paraId="561F8E1E" w14:textId="77777777" w:rsidTr="00FE3F02">
              <w:trPr>
                <w:trHeight w:val="591"/>
              </w:trPr>
              <w:tc>
                <w:tcPr>
                  <w:tcW w:w="3847" w:type="dxa"/>
                </w:tcPr>
                <w:p w14:paraId="50EC00B9" w14:textId="3B163AC7" w:rsidR="00FE3F02" w:rsidRDefault="00701400" w:rsidP="00C925E2">
                  <w:pPr>
                    <w:rPr>
                      <w:rFonts w:asciiTheme="minorBidi" w:hAnsiTheme="minorBidi" w:cstheme="minorBidi"/>
                      <w:sz w:val="24"/>
                      <w:szCs w:val="24"/>
                    </w:rPr>
                  </w:pPr>
                  <w:r>
                    <w:rPr>
                      <w:rFonts w:asciiTheme="minorBidi" w:hAnsiTheme="minorBidi" w:cstheme="minorBidi"/>
                      <w:sz w:val="24"/>
                      <w:szCs w:val="24"/>
                    </w:rPr>
                    <w:t>4a.</w:t>
                  </w:r>
                  <w:proofErr w:type="spellStart"/>
                  <w:r>
                    <w:rPr>
                      <w:rFonts w:asciiTheme="minorBidi" w:hAnsiTheme="minorBidi" w:cstheme="minorBidi"/>
                      <w:sz w:val="24"/>
                      <w:szCs w:val="24"/>
                      <w:cs/>
                      <w:lang w:val="en-GB" w:bidi="ta-IN"/>
                    </w:rPr>
                    <w:t>ஈறிலாத்</w:t>
                  </w:r>
                  <w:proofErr w:type="spellEnd"/>
                  <w:r>
                    <w:rPr>
                      <w:rFonts w:asciiTheme="minorBidi" w:hAnsiTheme="minorBidi" w:cstheme="minorBidi"/>
                      <w:sz w:val="24"/>
                      <w:szCs w:val="24"/>
                      <w:cs/>
                      <w:lang w:val="en-GB" w:bidi="ta-IN"/>
                    </w:rPr>
                    <w:t xml:space="preserve"> தொலைவில் </w:t>
                  </w:r>
                </w:p>
              </w:tc>
              <w:tc>
                <w:tcPr>
                  <w:tcW w:w="3847" w:type="dxa"/>
                </w:tcPr>
                <w:p w14:paraId="08E4A2EF" w14:textId="712C67D2" w:rsidR="00FE3F02" w:rsidRDefault="00701400" w:rsidP="00C925E2">
                  <w:pPr>
                    <w:rPr>
                      <w:rFonts w:asciiTheme="minorBidi" w:hAnsiTheme="minorBidi" w:cstheme="minorBidi"/>
                      <w:sz w:val="24"/>
                      <w:szCs w:val="24"/>
                    </w:rPr>
                  </w:pPr>
                  <w:r>
                    <w:rPr>
                      <w:rFonts w:asciiTheme="minorBidi" w:hAnsiTheme="minorBidi" w:cstheme="minorBidi" w:hint="cs"/>
                      <w:sz w:val="24"/>
                      <w:szCs w:val="24"/>
                      <w:cs/>
                      <w:lang w:bidi="ta-IN"/>
                    </w:rPr>
                    <w:t>மிகச்சிறியது</w:t>
                  </w:r>
                </w:p>
              </w:tc>
            </w:tr>
            <w:tr w:rsidR="00FE3F02" w14:paraId="240A452A" w14:textId="77777777" w:rsidTr="00FE3F02">
              <w:trPr>
                <w:trHeight w:val="591"/>
              </w:trPr>
              <w:tc>
                <w:tcPr>
                  <w:tcW w:w="3847" w:type="dxa"/>
                </w:tcPr>
                <w:p w14:paraId="139BE5D3" w14:textId="3384A9D0" w:rsidR="00FE3F02" w:rsidRDefault="00701400" w:rsidP="00C925E2">
                  <w:pPr>
                    <w:rPr>
                      <w:rFonts w:asciiTheme="minorBidi" w:hAnsiTheme="minorBidi" w:cstheme="minorBidi"/>
                      <w:sz w:val="24"/>
                      <w:szCs w:val="24"/>
                    </w:rPr>
                  </w:pPr>
                  <w:r>
                    <w:rPr>
                      <w:rFonts w:asciiTheme="minorBidi" w:hAnsiTheme="minorBidi" w:cstheme="minorBidi"/>
                      <w:sz w:val="24"/>
                      <w:szCs w:val="24"/>
                    </w:rPr>
                    <w:t xml:space="preserve">4b.C </w:t>
                  </w:r>
                  <w:proofErr w:type="spellStart"/>
                  <w:r>
                    <w:rPr>
                      <w:rFonts w:asciiTheme="minorBidi" w:hAnsiTheme="minorBidi" w:cstheme="minorBidi"/>
                      <w:sz w:val="24"/>
                      <w:szCs w:val="24"/>
                      <w:cs/>
                      <w:lang w:val="en-GB" w:bidi="ta-IN"/>
                    </w:rPr>
                    <w:t>க்கு</w:t>
                  </w:r>
                  <w:proofErr w:type="spellEnd"/>
                  <w:r>
                    <w:rPr>
                      <w:rFonts w:asciiTheme="minorBidi" w:hAnsiTheme="minorBidi" w:cstheme="minorBidi"/>
                      <w:sz w:val="24"/>
                      <w:szCs w:val="24"/>
                      <w:cs/>
                      <w:lang w:val="en-GB" w:bidi="ta-IN"/>
                    </w:rPr>
                    <w:t xml:space="preserve"> அப்பால்</w:t>
                  </w:r>
                </w:p>
              </w:tc>
              <w:tc>
                <w:tcPr>
                  <w:tcW w:w="3847" w:type="dxa"/>
                </w:tcPr>
                <w:p w14:paraId="5ECC89B8" w14:textId="69460F9D" w:rsidR="00FE3F02" w:rsidRDefault="008B1F9A" w:rsidP="00C925E2">
                  <w:pPr>
                    <w:rPr>
                      <w:rFonts w:asciiTheme="minorBidi" w:hAnsiTheme="minorBidi" w:cstheme="minorBidi"/>
                      <w:sz w:val="24"/>
                      <w:szCs w:val="24"/>
                    </w:rPr>
                  </w:pPr>
                  <w:r>
                    <w:rPr>
                      <w:rFonts w:asciiTheme="minorBidi" w:hAnsiTheme="minorBidi" w:cstheme="minorBidi" w:hint="cs"/>
                      <w:sz w:val="24"/>
                      <w:szCs w:val="24"/>
                      <w:cs/>
                      <w:lang w:bidi="ta-IN"/>
                    </w:rPr>
                    <w:t>பெரியது</w:t>
                  </w:r>
                </w:p>
              </w:tc>
            </w:tr>
            <w:tr w:rsidR="00FE3F02" w14:paraId="539DB40F" w14:textId="77777777" w:rsidTr="00FE3F02">
              <w:trPr>
                <w:trHeight w:val="577"/>
              </w:trPr>
              <w:tc>
                <w:tcPr>
                  <w:tcW w:w="3847" w:type="dxa"/>
                </w:tcPr>
                <w:p w14:paraId="390C2517" w14:textId="06D349AA" w:rsidR="00FE3F02" w:rsidRDefault="00701400" w:rsidP="00C925E2">
                  <w:pPr>
                    <w:rPr>
                      <w:rFonts w:asciiTheme="minorBidi" w:hAnsiTheme="minorBidi" w:cstheme="minorBidi"/>
                      <w:sz w:val="24"/>
                      <w:szCs w:val="24"/>
                    </w:rPr>
                  </w:pPr>
                  <w:r>
                    <w:rPr>
                      <w:rFonts w:asciiTheme="minorBidi" w:hAnsiTheme="minorBidi" w:cstheme="minorBidi"/>
                      <w:sz w:val="24"/>
                      <w:szCs w:val="24"/>
                    </w:rPr>
                    <w:t xml:space="preserve">4c.C </w:t>
                  </w:r>
                  <w:proofErr w:type="spellStart"/>
                  <w:r>
                    <w:rPr>
                      <w:rFonts w:asciiTheme="minorBidi" w:hAnsiTheme="minorBidi" w:cstheme="minorBidi"/>
                      <w:sz w:val="24"/>
                      <w:szCs w:val="24"/>
                      <w:cs/>
                      <w:lang w:val="en-GB" w:bidi="ta-IN"/>
                    </w:rPr>
                    <w:t>க்கும்</w:t>
                  </w:r>
                  <w:proofErr w:type="spellEnd"/>
                  <w:r>
                    <w:rPr>
                      <w:rFonts w:asciiTheme="minorBidi" w:hAnsiTheme="minorBidi" w:cstheme="minorBidi"/>
                      <w:sz w:val="24"/>
                      <w:szCs w:val="24"/>
                      <w:cs/>
                      <w:lang w:val="en-GB" w:bidi="ta-IN"/>
                    </w:rPr>
                    <w:t xml:space="preserve"> </w:t>
                  </w:r>
                  <w:r>
                    <w:rPr>
                      <w:rFonts w:asciiTheme="minorBidi" w:hAnsiTheme="minorBidi" w:cstheme="minorBidi"/>
                      <w:sz w:val="24"/>
                      <w:szCs w:val="24"/>
                    </w:rPr>
                    <w:t xml:space="preserve">F </w:t>
                  </w:r>
                  <w:proofErr w:type="spellStart"/>
                  <w:r>
                    <w:rPr>
                      <w:rFonts w:asciiTheme="minorBidi" w:hAnsiTheme="minorBidi" w:cstheme="minorBidi"/>
                      <w:sz w:val="24"/>
                      <w:szCs w:val="24"/>
                      <w:cs/>
                      <w:lang w:val="en-GB" w:bidi="ta-IN"/>
                    </w:rPr>
                    <w:t>க்கும்</w:t>
                  </w:r>
                  <w:proofErr w:type="spellEnd"/>
                  <w:r>
                    <w:rPr>
                      <w:rFonts w:asciiTheme="minorBidi" w:hAnsiTheme="minorBidi" w:cstheme="minorBidi"/>
                      <w:sz w:val="24"/>
                      <w:szCs w:val="24"/>
                      <w:lang w:val="en-GB" w:bidi="ta-IN"/>
                    </w:rPr>
                    <w:t xml:space="preserve"> </w:t>
                  </w:r>
                  <w:r>
                    <w:rPr>
                      <w:rFonts w:asciiTheme="minorBidi" w:hAnsiTheme="minorBidi" w:cstheme="minorBidi"/>
                      <w:sz w:val="24"/>
                      <w:szCs w:val="24"/>
                      <w:cs/>
                      <w:lang w:val="en-GB" w:bidi="ta-IN"/>
                    </w:rPr>
                    <w:t>இடையில்</w:t>
                  </w:r>
                </w:p>
              </w:tc>
              <w:tc>
                <w:tcPr>
                  <w:tcW w:w="3847" w:type="dxa"/>
                </w:tcPr>
                <w:p w14:paraId="21F7AC1D" w14:textId="6BEC7E9D" w:rsidR="00FE3F02" w:rsidRDefault="008B1F9A" w:rsidP="00C925E2">
                  <w:pPr>
                    <w:rPr>
                      <w:rFonts w:asciiTheme="minorBidi" w:hAnsiTheme="minorBidi" w:cstheme="minorBidi"/>
                      <w:sz w:val="24"/>
                      <w:szCs w:val="24"/>
                    </w:rPr>
                  </w:pPr>
                  <w:r>
                    <w:rPr>
                      <w:rFonts w:asciiTheme="minorBidi" w:hAnsiTheme="minorBidi" w:cstheme="minorBidi" w:hint="cs"/>
                      <w:sz w:val="24"/>
                      <w:szCs w:val="24"/>
                      <w:cs/>
                      <w:lang w:bidi="ta-IN"/>
                    </w:rPr>
                    <w:t>சிறியது</w:t>
                  </w:r>
                </w:p>
              </w:tc>
            </w:tr>
          </w:tbl>
          <w:p w14:paraId="189EA015" w14:textId="032B1902" w:rsidR="00FE3F02" w:rsidRPr="003D29E5" w:rsidRDefault="00FE3F02" w:rsidP="00C925E2">
            <w:pPr>
              <w:rPr>
                <w:rFonts w:asciiTheme="minorBidi" w:hAnsiTheme="minorBidi" w:cstheme="minorBidi"/>
                <w:sz w:val="24"/>
                <w:szCs w:val="24"/>
              </w:rPr>
            </w:pPr>
          </w:p>
        </w:tc>
      </w:tr>
      <w:tr w:rsidR="007662F4" w:rsidRPr="003D29E5" w14:paraId="7D93919F" w14:textId="77777777" w:rsidTr="003D29E5">
        <w:tc>
          <w:tcPr>
            <w:tcW w:w="1526" w:type="dxa"/>
          </w:tcPr>
          <w:p w14:paraId="1F297F24" w14:textId="77777777" w:rsidR="007662F4" w:rsidRPr="003D29E5" w:rsidRDefault="007662F4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proofErr w:type="spellStart"/>
            <w:r w:rsidRPr="003D29E5">
              <w:rPr>
                <w:rFonts w:asciiTheme="minorBidi" w:hAnsiTheme="minorBidi" w:cstheme="minorBidi"/>
                <w:sz w:val="24"/>
                <w:szCs w:val="24"/>
              </w:rPr>
              <w:t>வினா</w:t>
            </w:r>
            <w:proofErr w:type="spellEnd"/>
            <w:r w:rsidRPr="003D29E5">
              <w:rPr>
                <w:rFonts w:asciiTheme="minorBidi" w:hAnsiTheme="minorBidi" w:cstheme="minorBidi"/>
                <w:sz w:val="24"/>
                <w:szCs w:val="24"/>
              </w:rPr>
              <w:t xml:space="preserve"> 5</w:t>
            </w:r>
          </w:p>
        </w:tc>
        <w:tc>
          <w:tcPr>
            <w:tcW w:w="8050" w:type="dxa"/>
            <w:gridSpan w:val="3"/>
          </w:tcPr>
          <w:p w14:paraId="61707345" w14:textId="77777777" w:rsidR="00BE3E23" w:rsidRDefault="00BE3E23" w:rsidP="00E546BF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கேள்விக்கு சுருக்கமாக பதில் அளிக்கவும்</w:t>
            </w: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>.</w:t>
            </w:r>
          </w:p>
          <w:p w14:paraId="15FF48AB" w14:textId="14C016DB" w:rsidR="00BE3E23" w:rsidRPr="003D29E5" w:rsidRDefault="00455D17" w:rsidP="00E546BF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முதன்மை அச்சு என்றால் என்ன </w:t>
            </w: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>?</w:t>
            </w:r>
          </w:p>
        </w:tc>
      </w:tr>
      <w:tr w:rsidR="007662F4" w:rsidRPr="003D29E5" w14:paraId="575D4933" w14:textId="77777777" w:rsidTr="003D29E5">
        <w:tc>
          <w:tcPr>
            <w:tcW w:w="1526" w:type="dxa"/>
          </w:tcPr>
          <w:p w14:paraId="2146883C" w14:textId="77777777" w:rsidR="007662F4" w:rsidRPr="003D29E5" w:rsidRDefault="007662F4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proofErr w:type="spellStart"/>
            <w:r w:rsidRPr="003D29E5">
              <w:rPr>
                <w:rFonts w:asciiTheme="minorBidi" w:hAnsiTheme="minorBidi" w:cstheme="minorBidi"/>
                <w:sz w:val="24"/>
                <w:szCs w:val="24"/>
              </w:rPr>
              <w:t>விடை</w:t>
            </w:r>
            <w:proofErr w:type="spellEnd"/>
          </w:p>
        </w:tc>
        <w:tc>
          <w:tcPr>
            <w:tcW w:w="8050" w:type="dxa"/>
            <w:gridSpan w:val="3"/>
          </w:tcPr>
          <w:p w14:paraId="29E528DC" w14:textId="2D8A80C0" w:rsidR="00E819FB" w:rsidRPr="003D29E5" w:rsidRDefault="00E819FB" w:rsidP="00C925E2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ஆடிமையத்தையும்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வளைவு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மையத்தையும்</w:t>
            </w:r>
            <w:proofErr w:type="spellEnd"/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இணைக்கும்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நேர்க்கோடு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முதன்மை அச்சு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எனப்ப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டும்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.</w:t>
            </w:r>
          </w:p>
        </w:tc>
      </w:tr>
      <w:tr w:rsidR="00EA3C18" w:rsidRPr="003D29E5" w14:paraId="4EA06190" w14:textId="77777777" w:rsidTr="003D29E5">
        <w:tc>
          <w:tcPr>
            <w:tcW w:w="1526" w:type="dxa"/>
          </w:tcPr>
          <w:p w14:paraId="23FBA273" w14:textId="77777777" w:rsidR="00EA3C18" w:rsidRPr="003D29E5" w:rsidRDefault="00EA3C18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8050" w:type="dxa"/>
            <w:gridSpan w:val="3"/>
          </w:tcPr>
          <w:p w14:paraId="0793DD60" w14:textId="02FFAB1B" w:rsidR="00EA3C18" w:rsidRPr="003D29E5" w:rsidRDefault="009B58F7" w:rsidP="009B58F7">
            <w:pPr>
              <w:rPr>
                <w:rFonts w:asciiTheme="minorBidi" w:hAnsiTheme="minorBidi" w:cstheme="minorBidi"/>
                <w:sz w:val="24"/>
                <w:szCs w:val="24"/>
              </w:rPr>
            </w:pPr>
            <w:r>
              <w:rPr>
                <w:rFonts w:asciiTheme="minorBidi" w:hAnsiTheme="minorBidi" w:cstheme="minorBidi"/>
                <w:sz w:val="24"/>
                <w:szCs w:val="24"/>
                <w:lang w:val="en-GB" w:bidi="ta-IN"/>
              </w:rPr>
              <w:t xml:space="preserve">                        </w:t>
            </w:r>
            <w:r w:rsidR="00CA6D12">
              <w:rPr>
                <w:rFonts w:asciiTheme="minorBidi" w:hAnsiTheme="minorBidi" w:cstheme="minorBidi"/>
                <w:sz w:val="24"/>
                <w:szCs w:val="24"/>
                <w:cs/>
                <w:lang w:val="en-GB" w:bidi="ta-IN"/>
              </w:rPr>
              <w:t>ப</w:t>
            </w:r>
            <w:r w:rsidR="00CA6D12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குதி</w:t>
            </w: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- </w:t>
            </w:r>
            <w:r w:rsidR="00CA6D12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3</w:t>
            </w:r>
          </w:p>
        </w:tc>
      </w:tr>
      <w:tr w:rsidR="00EA3C18" w:rsidRPr="003D29E5" w14:paraId="51F86014" w14:textId="77777777" w:rsidTr="003D29E5">
        <w:tc>
          <w:tcPr>
            <w:tcW w:w="1526" w:type="dxa"/>
          </w:tcPr>
          <w:p w14:paraId="3FF81799" w14:textId="77777777" w:rsidR="00EA3C18" w:rsidRPr="003D29E5" w:rsidRDefault="00EA3C18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proofErr w:type="spellStart"/>
            <w:r w:rsidRPr="003D29E5">
              <w:rPr>
                <w:rFonts w:asciiTheme="minorBidi" w:hAnsiTheme="minorBidi" w:cstheme="minorBidi"/>
                <w:sz w:val="24"/>
                <w:szCs w:val="24"/>
              </w:rPr>
              <w:t>வினா</w:t>
            </w:r>
            <w:proofErr w:type="spellEnd"/>
            <w:r w:rsidRPr="003D29E5">
              <w:rPr>
                <w:rFonts w:asciiTheme="minorBidi" w:hAnsiTheme="minorBidi" w:cstheme="minorBidi"/>
                <w:sz w:val="24"/>
                <w:szCs w:val="24"/>
              </w:rPr>
              <w:t xml:space="preserve"> 6</w:t>
            </w:r>
          </w:p>
        </w:tc>
        <w:tc>
          <w:tcPr>
            <w:tcW w:w="8050" w:type="dxa"/>
            <w:gridSpan w:val="3"/>
          </w:tcPr>
          <w:p w14:paraId="2D2DB040" w14:textId="43F03312" w:rsidR="00986D26" w:rsidRDefault="00986D26" w:rsidP="00E546BF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கேள்விக்கு </w:t>
            </w:r>
            <w:r w:rsidR="006902C6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விரிவாக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பதில்</w:t>
            </w:r>
            <w:r>
              <w:rPr>
                <w:rFonts w:asciiTheme="minorBidi" w:hAnsiTheme="minorBidi" w:cstheme="minorBidi"/>
                <w:sz w:val="24"/>
                <w:szCs w:val="24"/>
                <w:cs/>
                <w:lang w:val="en-GB" w:bidi="ta-IN"/>
              </w:rPr>
              <w:t xml:space="preserve">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அளிக்கவும்</w:t>
            </w:r>
          </w:p>
          <w:p w14:paraId="2BAE1F6D" w14:textId="5CCFA6E7" w:rsidR="00047540" w:rsidRPr="003D29E5" w:rsidRDefault="00F523A2" w:rsidP="00E546BF">
            <w:pPr>
              <w:rPr>
                <w:rFonts w:asciiTheme="minorBidi" w:hAnsiTheme="minorBidi" w:cstheme="minorBidi"/>
                <w:sz w:val="24"/>
                <w:szCs w:val="24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lastRenderedPageBreak/>
              <w:t xml:space="preserve">வளைவு மையம், ஆடி மையம், வளைவு ஆரம் மற்றும்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குவிய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தொலைவுப்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பற்றி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வரைபடத்துடன்</w:t>
            </w:r>
            <w:proofErr w:type="spellEnd"/>
            <w:r w:rsidR="007C0914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 w:rsidR="007C0914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விளக்குக</w:t>
            </w:r>
            <w:proofErr w:type="spellEnd"/>
            <w:r w:rsidR="00BB5790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. </w:t>
            </w:r>
          </w:p>
        </w:tc>
      </w:tr>
      <w:tr w:rsidR="00EA3C18" w:rsidRPr="003D29E5" w14:paraId="73B6361B" w14:textId="77777777" w:rsidTr="003D29E5">
        <w:tc>
          <w:tcPr>
            <w:tcW w:w="1526" w:type="dxa"/>
          </w:tcPr>
          <w:p w14:paraId="408AC40B" w14:textId="77777777" w:rsidR="00EA3C18" w:rsidRPr="003D29E5" w:rsidRDefault="00EA3C18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proofErr w:type="spellStart"/>
            <w:r w:rsidRPr="003D29E5">
              <w:rPr>
                <w:rFonts w:asciiTheme="minorBidi" w:hAnsiTheme="minorBidi" w:cstheme="minorBidi"/>
                <w:sz w:val="24"/>
                <w:szCs w:val="24"/>
              </w:rPr>
              <w:lastRenderedPageBreak/>
              <w:t>விடை</w:t>
            </w:r>
            <w:proofErr w:type="spellEnd"/>
          </w:p>
        </w:tc>
        <w:tc>
          <w:tcPr>
            <w:tcW w:w="8050" w:type="dxa"/>
            <w:gridSpan w:val="3"/>
          </w:tcPr>
          <w:p w14:paraId="53B6770A" w14:textId="38BB6E60" w:rsidR="00305094" w:rsidRDefault="003C2E85" w:rsidP="00AE5644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/>
                <w:noProof/>
                <w:sz w:val="24"/>
                <w:szCs w:val="24"/>
                <w:lang w:bidi="ta-IN"/>
              </w:rPr>
              <w:drawing>
                <wp:anchor distT="0" distB="0" distL="114300" distR="114300" simplePos="0" relativeHeight="251659264" behindDoc="0" locked="0" layoutInCell="1" allowOverlap="1" wp14:anchorId="798E6EFD" wp14:editId="3642B8E1">
                  <wp:simplePos x="0" y="0"/>
                  <wp:positionH relativeFrom="column">
                    <wp:posOffset>1074466</wp:posOffset>
                  </wp:positionH>
                  <wp:positionV relativeFrom="paragraph">
                    <wp:posOffset>158734</wp:posOffset>
                  </wp:positionV>
                  <wp:extent cx="2516458" cy="1399645"/>
                  <wp:effectExtent l="0" t="0" r="0" b="0"/>
                  <wp:wrapTopAndBottom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6458" cy="1399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6234B70" w14:textId="1D1BEF42" w:rsidR="00305094" w:rsidRDefault="005553A0" w:rsidP="00AE5644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வளைவு </w:t>
            </w:r>
            <w:r w:rsidR="00305094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மையம்;</w:t>
            </w:r>
          </w:p>
          <w:p w14:paraId="06AD6B4F" w14:textId="2AF242AB" w:rsidR="005553A0" w:rsidRDefault="005553A0" w:rsidP="00AE5644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ஒரு ஆடி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எந்தக்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கோளத்திலிருந்து</w:t>
            </w:r>
            <w:proofErr w:type="spellEnd"/>
            <w:r w:rsidR="00305094"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உருவாக்கப்பட்டதோ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, அந்தக்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கோளத்தின்</w:t>
            </w:r>
            <w:proofErr w:type="spellEnd"/>
            <w:r w:rsidR="00305094"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மையம் வளைவு மையம் எனப்படும். இது கதிர்</w:t>
            </w:r>
            <w:r w:rsidR="00305094"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வரைபடங்களில்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C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எனும்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ஆங்கில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எழுத்தால்</w:t>
            </w:r>
            <w:proofErr w:type="spellEnd"/>
            <w:r w:rsidR="00305094"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குறிப்பிடப்படுகிறது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</w:p>
          <w:p w14:paraId="32712FAD" w14:textId="77777777" w:rsidR="00305094" w:rsidRDefault="00305094" w:rsidP="00AE5644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ஆடி மையம்;</w:t>
            </w: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                                       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இது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கோளக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ஆடியின்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வடிவியல்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மையம் ஆகும். இது </w:t>
            </w: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P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எனும்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ஆங்கில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எழுத்தால்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குறிப்பிடப்படுகிறது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. </w:t>
            </w: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  </w:t>
            </w:r>
          </w:p>
          <w:p w14:paraId="74487C6A" w14:textId="77777777" w:rsidR="00305094" w:rsidRDefault="00305094" w:rsidP="00AE5644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/>
                <w:sz w:val="24"/>
                <w:szCs w:val="24"/>
                <w:cs/>
                <w:lang w:val="en-GB" w:bidi="ta-IN"/>
              </w:rPr>
              <w:t>வ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ளைவு ஆரம்;</w:t>
            </w:r>
          </w:p>
          <w:p w14:paraId="6A159CDD" w14:textId="4CA4DD4A" w:rsidR="00305094" w:rsidRDefault="00305094" w:rsidP="00AE5644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கோளத்தின்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மையத்திற்கும்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அதன் ஆடி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மையத்திற்கும்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இடைப்பட்ட தொலைவு வளைவு</w:t>
            </w: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ஆரம் எனப்படும். இது கதிர்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வரைபடங்களில்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R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எனும்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ஆங்கில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எழுத்தால்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குறிப்பிடப்ப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டுகிறது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.</w:t>
            </w: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(முதன்மை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அச்சானது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ஆடியின்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பரப்பில்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ஆடியைச்</w:t>
            </w:r>
            <w:proofErr w:type="spellEnd"/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சந்திக்கும்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புள்ளி, முனை ஆகும். இது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ஆடிமையம்</w:t>
            </w:r>
            <w:proofErr w:type="spellEnd"/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எனவும்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அழைக்கப்படுகிறது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).</w:t>
            </w:r>
          </w:p>
          <w:p w14:paraId="7C4A2417" w14:textId="77777777" w:rsidR="00305094" w:rsidRDefault="00305094" w:rsidP="00AE5644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குவிய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தொலைவு;</w:t>
            </w:r>
          </w:p>
          <w:p w14:paraId="268FBF9A" w14:textId="11FB347A" w:rsidR="00305094" w:rsidRPr="003D29E5" w:rsidRDefault="00305094" w:rsidP="00AE5644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ஆடி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மையத்திற்கும்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,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முதன்மைக்</w:t>
            </w:r>
            <w:proofErr w:type="spellEnd"/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குவியத்திற்கும்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இடைப்பட்ட தொலைவு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குவிய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தொலைவு (</w:t>
            </w: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f)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எனப்படும்.</w:t>
            </w: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கோளக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ஆடியின்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குவிய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தொலைவிற்கும்.வளைவு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lastRenderedPageBreak/>
              <w:t>ஆரத்திற்கும்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இடையே ஒரு தொடர்பு</w:t>
            </w: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உள்ளது.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குவிய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தொலைவானது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வளைவு</w:t>
            </w: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ஆரத்தில்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பாதியாக இருக்கும்.</w:t>
            </w:r>
          </w:p>
        </w:tc>
      </w:tr>
      <w:tr w:rsidR="00B266B2" w:rsidRPr="003D29E5" w14:paraId="736B0F14" w14:textId="77777777" w:rsidTr="003D29E5">
        <w:tc>
          <w:tcPr>
            <w:tcW w:w="1526" w:type="dxa"/>
          </w:tcPr>
          <w:p w14:paraId="3046AEBC" w14:textId="77777777" w:rsidR="00B266B2" w:rsidRPr="003D29E5" w:rsidRDefault="00B266B2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proofErr w:type="spellStart"/>
            <w:r w:rsidRPr="003D29E5">
              <w:rPr>
                <w:rFonts w:asciiTheme="minorBidi" w:hAnsiTheme="minorBidi" w:cstheme="minorBidi"/>
                <w:sz w:val="24"/>
                <w:szCs w:val="24"/>
              </w:rPr>
              <w:lastRenderedPageBreak/>
              <w:t>வினா</w:t>
            </w:r>
            <w:proofErr w:type="spellEnd"/>
            <w:r w:rsidRPr="003D29E5">
              <w:rPr>
                <w:rFonts w:asciiTheme="minorBidi" w:hAnsiTheme="minorBidi" w:cstheme="minorBidi"/>
                <w:sz w:val="24"/>
                <w:szCs w:val="24"/>
              </w:rPr>
              <w:t xml:space="preserve"> 7</w:t>
            </w:r>
          </w:p>
        </w:tc>
        <w:tc>
          <w:tcPr>
            <w:tcW w:w="8050" w:type="dxa"/>
            <w:gridSpan w:val="3"/>
          </w:tcPr>
          <w:p w14:paraId="22AA1EC4" w14:textId="2EE231D8" w:rsidR="00B266B2" w:rsidRPr="003D29E5" w:rsidRDefault="00F523A2" w:rsidP="00877CCC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val="en-GB" w:bidi="ta-IN"/>
              </w:rPr>
              <w:t>கோளக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val="en-GB"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val="en-GB" w:bidi="ta-IN"/>
              </w:rPr>
              <w:t>அடிகளின்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val="en-GB" w:bidi="ta-IN"/>
              </w:rPr>
              <w:t xml:space="preserve"> தோன்றும் மெய் மற்றும் மாய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val="en-GB" w:bidi="ta-IN"/>
              </w:rPr>
              <w:t>பிம்பங்களை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val="en-GB" w:bidi="ta-IN"/>
              </w:rPr>
              <w:t xml:space="preserve"> பற்றி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val="en-GB" w:bidi="ta-IN"/>
              </w:rPr>
              <w:t>விளக்குக</w:t>
            </w:r>
            <w:proofErr w:type="spellEnd"/>
            <w:r>
              <w:rPr>
                <w:rFonts w:asciiTheme="minorBidi" w:hAnsiTheme="minorBidi" w:cstheme="minorBidi"/>
                <w:sz w:val="24"/>
                <w:szCs w:val="24"/>
                <w:lang w:val="en-GB" w:bidi="ta-IN"/>
              </w:rPr>
              <w:t>.</w:t>
            </w:r>
          </w:p>
        </w:tc>
      </w:tr>
      <w:tr w:rsidR="00B266B2" w:rsidRPr="003D29E5" w14:paraId="231A9393" w14:textId="77777777" w:rsidTr="003D29E5">
        <w:tc>
          <w:tcPr>
            <w:tcW w:w="1526" w:type="dxa"/>
          </w:tcPr>
          <w:p w14:paraId="6D2E7636" w14:textId="77777777" w:rsidR="00B266B2" w:rsidRPr="003D29E5" w:rsidRDefault="00B266B2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proofErr w:type="spellStart"/>
            <w:r w:rsidRPr="003D29E5">
              <w:rPr>
                <w:rFonts w:asciiTheme="minorBidi" w:hAnsiTheme="minorBidi" w:cstheme="minorBidi"/>
                <w:sz w:val="24"/>
                <w:szCs w:val="24"/>
              </w:rPr>
              <w:t>விடை</w:t>
            </w:r>
            <w:proofErr w:type="spellEnd"/>
          </w:p>
        </w:tc>
        <w:tc>
          <w:tcPr>
            <w:tcW w:w="8050" w:type="dxa"/>
            <w:gridSpan w:val="3"/>
          </w:tcPr>
          <w:p w14:paraId="2A79F0E0" w14:textId="09957CF8" w:rsidR="002C5585" w:rsidRPr="003D29E5" w:rsidRDefault="002C5585" w:rsidP="00AE5644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கோளக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ஆடிகளில்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தோன்றும்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பிம்பங்கள்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இரண்டு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வகைப்படும்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. அவை: மெய் பிம்பம் மற்றும் மாய பிம்பம். மெய்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பிம்பங்களை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திரையில்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பிடிக்க</w:t>
            </w: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இயலும். ஆனால் மாய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பிம்பங்களை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திரையில்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பிடிக்க இயலாது. குவி ஆடி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தோற்றுவிக்கும்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பிம்பங்கள்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எப்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பொழுதும்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நேரான, அளவில் சிறிய</w:t>
            </w: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மாயபிம்பங்களாகவே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இருக்கும். எனவே, இவ்வகை</w:t>
            </w: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ஆடிகளால்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தோற்றுவிக்கப்படும்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பிம்பங்களைத்</w:t>
            </w:r>
            <w:proofErr w:type="spellEnd"/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திரையில்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வீழ்த்திப்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பிடிக்க இயலாது.</w:t>
            </w: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குழி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ஆடியின்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முன் பொருள் வைக்கப்படும்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இடத்தைப்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பொருத்து உருவாகும்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பிம்பத்தின்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தன்மை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தீர்மானிக்கப்படுகிறது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. பொருள் ஒன்று </w:t>
            </w:r>
            <w:r>
              <w:rPr>
                <w:rFonts w:asciiTheme="minorBidi" w:hAnsiTheme="minorBidi" w:cstheme="minorBidi"/>
                <w:sz w:val="24"/>
                <w:szCs w:val="24"/>
                <w:cs/>
                <w:lang w:val="en-GB" w:bidi="ta-IN"/>
              </w:rPr>
              <w:t>க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ுழி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ஆடியை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நோக்கி வரும்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போது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அதன் பிம்பம்</w:t>
            </w: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பெரிதாகிக்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கொண்டேசெல்லும்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. அது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ஆடிமையத்தை</w:t>
            </w:r>
            <w:proofErr w:type="spellEnd"/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அடையும்போது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பிம்பத்தின்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அளவானது பொருளின்</w:t>
            </w: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அளவிற்குச்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சமமாக இருக்கும்.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பொருளானது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ஆடியை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விட்டு விலகிச்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செல்லச்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செல்ல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பிம்பத்தின்</w:t>
            </w:r>
            <w:proofErr w:type="spellEnd"/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அளவானது சிறியதாகி இறுதியில்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முக்கியக்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குவியத்தில்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தோன்றுகிறது.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பொருளானது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ஈறிலாத்</w:t>
            </w:r>
            <w:proofErr w:type="spellEnd"/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தொலைவிற்குச்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செல்லும்போது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அதன்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பிம்பமானது</w:t>
            </w:r>
            <w:proofErr w:type="spellEnd"/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முக்கியக்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குவியத்தில்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ஒரு புள்ளி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போன்று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தோன்றும். குவி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ஆடியினால்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தோன்றும்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பிம்பத்தின்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அளவு மற்றும் தன்மை</w:t>
            </w: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கொடுக்கப்பட்டுள்ளது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.</w:t>
            </w:r>
          </w:p>
        </w:tc>
      </w:tr>
    </w:tbl>
    <w:p w14:paraId="4D9C2BD8" w14:textId="77777777" w:rsidR="004C39BD" w:rsidRPr="003D29E5" w:rsidRDefault="004C39BD">
      <w:pPr>
        <w:rPr>
          <w:rFonts w:asciiTheme="minorBidi" w:hAnsiTheme="minorBidi" w:cstheme="minorBidi"/>
          <w:sz w:val="24"/>
          <w:szCs w:val="24"/>
        </w:rPr>
      </w:pPr>
    </w:p>
    <w:sectPr w:rsidR="004C39BD" w:rsidRPr="003D29E5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183526" w14:textId="77777777" w:rsidR="007625FD" w:rsidRDefault="007625FD" w:rsidP="004C39BD">
      <w:pPr>
        <w:spacing w:after="0" w:line="240" w:lineRule="auto"/>
      </w:pPr>
      <w:r>
        <w:separator/>
      </w:r>
    </w:p>
  </w:endnote>
  <w:endnote w:type="continuationSeparator" w:id="0">
    <w:p w14:paraId="207ADB84" w14:textId="77777777" w:rsidR="007625FD" w:rsidRDefault="007625FD" w:rsidP="004C39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43828E" w14:textId="77777777" w:rsidR="00845481" w:rsidRDefault="00845481">
    <w:pPr>
      <w:pStyle w:val="Footer"/>
    </w:pPr>
    <w:r>
      <w:rPr>
        <w:noProof/>
        <w:color w:val="000000"/>
        <w:lang w:bidi="ta-IN"/>
      </w:rPr>
      <w:drawing>
        <wp:inline distT="0" distB="0" distL="0" distR="0" wp14:anchorId="3DCC7E98" wp14:editId="692169D4">
          <wp:extent cx="2419350" cy="654050"/>
          <wp:effectExtent l="0" t="0" r="0" b="0"/>
          <wp:docPr id="8" name="image2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3.jpg"/>
                  <pic:cNvPicPr preferRelativeResize="0"/>
                </pic:nvPicPr>
                <pic:blipFill rotWithShape="1">
                  <a:blip r:embed="rId1"/>
                  <a:srcRect r="70600"/>
                  <a:stretch/>
                </pic:blipFill>
                <pic:spPr bwMode="auto">
                  <a:xfrm>
                    <a:off x="0" y="0"/>
                    <a:ext cx="2419350" cy="654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  <w:color w:val="000000"/>
        <w:lang w:bidi="ta-IN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1E5D756" wp14:editId="4CF4146A">
              <wp:simplePos x="0" y="0"/>
              <wp:positionH relativeFrom="margin">
                <wp:posOffset>5534660</wp:posOffset>
              </wp:positionH>
              <wp:positionV relativeFrom="page">
                <wp:posOffset>9177655</wp:posOffset>
              </wp:positionV>
              <wp:extent cx="857250" cy="333375"/>
              <wp:effectExtent l="0" t="0" r="19050" b="28575"/>
              <wp:wrapNone/>
              <wp:docPr id="61" name="Rounded Rectangle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857250" cy="333375"/>
                      </a:xfrm>
                      <a:prstGeom prst="roundRect">
                        <a:avLst/>
                      </a:prstGeom>
                      <a:noFill/>
                      <a:ln>
                        <a:solidFill>
                          <a:schemeClr val="tx1">
                            <a:alpha val="97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BBC8E66" w14:textId="626CF712" w:rsidR="00845481" w:rsidRPr="000D1207" w:rsidRDefault="00845481" w:rsidP="00845481">
                          <w:pPr>
                            <w:rPr>
                              <w:color w:val="000000" w:themeColor="text1"/>
                              <w:lang w:val="en-US"/>
                            </w:rPr>
                          </w:pPr>
                          <w:r>
                            <w:rPr>
                              <w:color w:val="000000" w:themeColor="text1"/>
                              <w:lang w:val="en-US"/>
                            </w:rPr>
                            <w:t xml:space="preserve">Class </w:t>
                          </w:r>
                          <w:r w:rsidR="008720AD">
                            <w:rPr>
                              <w:color w:val="000000" w:themeColor="text1"/>
                            </w:rPr>
                            <w:t xml:space="preserve">8 </w:t>
                          </w:r>
                          <w:r>
                            <w:rPr>
                              <w:color w:val="000000" w:themeColor="text1"/>
                              <w:lang w:val="en-US"/>
                            </w:rPr>
                            <w:t xml:space="preserve">– </w:t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fldChar w:fldCharType="begin"/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instrText xml:space="preserve"> PAGE   \* MERGEFORMAT </w:instrText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fldChar w:fldCharType="separate"/>
                          </w:r>
                          <w:r w:rsidRPr="00845481">
                            <w:rPr>
                              <w:noProof/>
                              <w:color w:val="000000" w:themeColor="text1"/>
                            </w:rPr>
                            <w:t>1</w:t>
                          </w:r>
                          <w:r w:rsidRPr="000D1207">
                            <w:rPr>
                              <w:noProof/>
                              <w:color w:val="000000" w:themeColor="text1"/>
                              <w:lang w:val="en-US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41E5D756" id="Rounded Rectangle 61" o:spid="_x0000_s1026" style="position:absolute;margin-left:435.8pt;margin-top:722.65pt;width:67.5pt;height:26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arcsize="10923f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" filled="f" strokecolor="black [3213]" strokeweight="2pt">
              <v:stroke opacity="63479f"/>
              <v:path arrowok="t"/>
              <v:textbox>
                <w:txbxContent>
                  <w:p w14:paraId="1BBC8E66" w14:textId="626CF712" w:rsidR="00845481" w:rsidRPr="000D1207" w:rsidRDefault="00845481" w:rsidP="00845481">
                    <w:pPr>
                      <w:rPr>
                        <w:color w:val="000000" w:themeColor="text1"/>
                        <w:lang w:val="en-US"/>
                      </w:rPr>
                    </w:pPr>
                    <w:r>
                      <w:rPr>
                        <w:color w:val="000000" w:themeColor="text1"/>
                        <w:lang w:val="en-US"/>
                      </w:rPr>
                      <w:t xml:space="preserve">Class </w:t>
                    </w:r>
                    <w:r w:rsidR="008720AD">
                      <w:rPr>
                        <w:color w:val="000000" w:themeColor="text1"/>
                      </w:rPr>
                      <w:t xml:space="preserve">8 </w:t>
                    </w:r>
                    <w:r>
                      <w:rPr>
                        <w:color w:val="000000" w:themeColor="text1"/>
                        <w:lang w:val="en-US"/>
                      </w:rPr>
                      <w:t xml:space="preserve">– </w:t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fldChar w:fldCharType="begin"/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instrText xml:space="preserve"> PAGE   \* MERGEFORMAT </w:instrText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fldChar w:fldCharType="separate"/>
                    </w:r>
                    <w:r w:rsidRPr="00845481">
                      <w:rPr>
                        <w:noProof/>
                        <w:color w:val="000000" w:themeColor="text1"/>
                      </w:rPr>
                      <w:t>1</w:t>
                    </w:r>
                    <w:r w:rsidRPr="000D1207">
                      <w:rPr>
                        <w:noProof/>
                        <w:color w:val="000000" w:themeColor="text1"/>
                        <w:lang w:val="en-US"/>
                      </w:rPr>
                      <w:fldChar w:fldCharType="end"/>
                    </w:r>
                  </w:p>
                </w:txbxContent>
              </v:textbox>
              <w10:wrap anchorx="margin" anchory="page"/>
            </v:round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CCE76D" w14:textId="77777777" w:rsidR="007625FD" w:rsidRDefault="007625FD" w:rsidP="004C39BD">
      <w:pPr>
        <w:spacing w:after="0" w:line="240" w:lineRule="auto"/>
      </w:pPr>
      <w:r>
        <w:separator/>
      </w:r>
    </w:p>
  </w:footnote>
  <w:footnote w:type="continuationSeparator" w:id="0">
    <w:p w14:paraId="2919262B" w14:textId="77777777" w:rsidR="007625FD" w:rsidRDefault="007625FD" w:rsidP="004C39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FF6ADE" w14:textId="77777777" w:rsidR="004C39BD" w:rsidRDefault="004C39BD">
    <w:pPr>
      <w:pStyle w:val="Header"/>
    </w:pPr>
    <w:r>
      <w:rPr>
        <w:noProof/>
        <w:color w:val="000000"/>
        <w:lang w:bidi="ta-IN"/>
      </w:rPr>
      <w:drawing>
        <wp:anchor distT="0" distB="0" distL="114300" distR="114300" simplePos="0" relativeHeight="251659264" behindDoc="0" locked="0" layoutInCell="1" allowOverlap="1" wp14:anchorId="1660F8A6" wp14:editId="212FB200">
          <wp:simplePos x="0" y="0"/>
          <wp:positionH relativeFrom="column">
            <wp:posOffset>-152400</wp:posOffset>
          </wp:positionH>
          <wp:positionV relativeFrom="paragraph">
            <wp:posOffset>-19050</wp:posOffset>
          </wp:positionV>
          <wp:extent cx="3383280" cy="978408"/>
          <wp:effectExtent l="0" t="0" r="7620" b="0"/>
          <wp:wrapSquare wrapText="bothSides"/>
          <wp:docPr id="7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83280" cy="978408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007361"/>
    <w:multiLevelType w:val="hybridMultilevel"/>
    <w:tmpl w:val="498E231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3"/>
  <w:proofState w:spelling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3D29E5"/>
    <w:rsid w:val="00014DEE"/>
    <w:rsid w:val="00015526"/>
    <w:rsid w:val="00020D0B"/>
    <w:rsid w:val="00036719"/>
    <w:rsid w:val="00047540"/>
    <w:rsid w:val="00062992"/>
    <w:rsid w:val="00065872"/>
    <w:rsid w:val="00071566"/>
    <w:rsid w:val="000B01DF"/>
    <w:rsid w:val="000B039E"/>
    <w:rsid w:val="000B39EA"/>
    <w:rsid w:val="000B6F69"/>
    <w:rsid w:val="000C6045"/>
    <w:rsid w:val="000D3A21"/>
    <w:rsid w:val="000E23F8"/>
    <w:rsid w:val="000F47D9"/>
    <w:rsid w:val="000F5637"/>
    <w:rsid w:val="000F67BB"/>
    <w:rsid w:val="000F7F7D"/>
    <w:rsid w:val="00100D64"/>
    <w:rsid w:val="00104781"/>
    <w:rsid w:val="0010768D"/>
    <w:rsid w:val="0011597A"/>
    <w:rsid w:val="00117BF9"/>
    <w:rsid w:val="00125C6A"/>
    <w:rsid w:val="00151991"/>
    <w:rsid w:val="00157DEF"/>
    <w:rsid w:val="001824A9"/>
    <w:rsid w:val="001C2D36"/>
    <w:rsid w:val="001D4992"/>
    <w:rsid w:val="001F087D"/>
    <w:rsid w:val="001F178D"/>
    <w:rsid w:val="00203438"/>
    <w:rsid w:val="0028625D"/>
    <w:rsid w:val="002864F8"/>
    <w:rsid w:val="002A7FAB"/>
    <w:rsid w:val="002B07C5"/>
    <w:rsid w:val="002C16E9"/>
    <w:rsid w:val="002C2B41"/>
    <w:rsid w:val="002C5585"/>
    <w:rsid w:val="002E4783"/>
    <w:rsid w:val="00302043"/>
    <w:rsid w:val="00305094"/>
    <w:rsid w:val="00320F39"/>
    <w:rsid w:val="00360AC8"/>
    <w:rsid w:val="00367056"/>
    <w:rsid w:val="003747C4"/>
    <w:rsid w:val="00375943"/>
    <w:rsid w:val="0038491C"/>
    <w:rsid w:val="00392648"/>
    <w:rsid w:val="00392D4C"/>
    <w:rsid w:val="0039302B"/>
    <w:rsid w:val="003A3EDF"/>
    <w:rsid w:val="003C2DD0"/>
    <w:rsid w:val="003C2E85"/>
    <w:rsid w:val="003C5B23"/>
    <w:rsid w:val="003C636C"/>
    <w:rsid w:val="003D010E"/>
    <w:rsid w:val="003D29E5"/>
    <w:rsid w:val="003D6ABE"/>
    <w:rsid w:val="003F1181"/>
    <w:rsid w:val="00402184"/>
    <w:rsid w:val="00416F9A"/>
    <w:rsid w:val="00417634"/>
    <w:rsid w:val="00421016"/>
    <w:rsid w:val="00435EC0"/>
    <w:rsid w:val="00437FC8"/>
    <w:rsid w:val="00447CB2"/>
    <w:rsid w:val="00453401"/>
    <w:rsid w:val="00455D17"/>
    <w:rsid w:val="00457777"/>
    <w:rsid w:val="00483B49"/>
    <w:rsid w:val="004922CA"/>
    <w:rsid w:val="00497981"/>
    <w:rsid w:val="004B43D1"/>
    <w:rsid w:val="004C275C"/>
    <w:rsid w:val="004C39BD"/>
    <w:rsid w:val="004D0F86"/>
    <w:rsid w:val="004F38AA"/>
    <w:rsid w:val="00527326"/>
    <w:rsid w:val="00534526"/>
    <w:rsid w:val="00540603"/>
    <w:rsid w:val="005472AD"/>
    <w:rsid w:val="00553589"/>
    <w:rsid w:val="005553A0"/>
    <w:rsid w:val="0056241F"/>
    <w:rsid w:val="00572648"/>
    <w:rsid w:val="005B36B9"/>
    <w:rsid w:val="005B4E96"/>
    <w:rsid w:val="005E5664"/>
    <w:rsid w:val="005E733F"/>
    <w:rsid w:val="005F0E43"/>
    <w:rsid w:val="005F234E"/>
    <w:rsid w:val="005F4DC8"/>
    <w:rsid w:val="00606483"/>
    <w:rsid w:val="00612405"/>
    <w:rsid w:val="00646127"/>
    <w:rsid w:val="00682C11"/>
    <w:rsid w:val="006902C6"/>
    <w:rsid w:val="00696B86"/>
    <w:rsid w:val="00696FCD"/>
    <w:rsid w:val="006B498D"/>
    <w:rsid w:val="006C43FD"/>
    <w:rsid w:val="006C7D4F"/>
    <w:rsid w:val="006D0FA3"/>
    <w:rsid w:val="006D27EB"/>
    <w:rsid w:val="006E3A89"/>
    <w:rsid w:val="006E6A58"/>
    <w:rsid w:val="006F0B22"/>
    <w:rsid w:val="006F0C51"/>
    <w:rsid w:val="006F4760"/>
    <w:rsid w:val="00701400"/>
    <w:rsid w:val="00707C87"/>
    <w:rsid w:val="007111B6"/>
    <w:rsid w:val="00712EFB"/>
    <w:rsid w:val="00740B71"/>
    <w:rsid w:val="00743887"/>
    <w:rsid w:val="007625FD"/>
    <w:rsid w:val="007662F4"/>
    <w:rsid w:val="007722CB"/>
    <w:rsid w:val="00791B3F"/>
    <w:rsid w:val="007B6487"/>
    <w:rsid w:val="007C0914"/>
    <w:rsid w:val="007C0E26"/>
    <w:rsid w:val="007C79E9"/>
    <w:rsid w:val="007D3E57"/>
    <w:rsid w:val="007E0D6F"/>
    <w:rsid w:val="007E3F8F"/>
    <w:rsid w:val="007F545E"/>
    <w:rsid w:val="008058E9"/>
    <w:rsid w:val="008077CD"/>
    <w:rsid w:val="00845481"/>
    <w:rsid w:val="00845701"/>
    <w:rsid w:val="0085200D"/>
    <w:rsid w:val="00854555"/>
    <w:rsid w:val="008610B5"/>
    <w:rsid w:val="008720AD"/>
    <w:rsid w:val="00877CCC"/>
    <w:rsid w:val="008822ED"/>
    <w:rsid w:val="008B1F9A"/>
    <w:rsid w:val="008B248F"/>
    <w:rsid w:val="008B3E77"/>
    <w:rsid w:val="008B4471"/>
    <w:rsid w:val="008E7F33"/>
    <w:rsid w:val="008F63A5"/>
    <w:rsid w:val="00900E12"/>
    <w:rsid w:val="009020B5"/>
    <w:rsid w:val="00936FEC"/>
    <w:rsid w:val="00942047"/>
    <w:rsid w:val="00956751"/>
    <w:rsid w:val="00967BFD"/>
    <w:rsid w:val="00975B75"/>
    <w:rsid w:val="009807E5"/>
    <w:rsid w:val="00986D26"/>
    <w:rsid w:val="009A1FCF"/>
    <w:rsid w:val="009B58F7"/>
    <w:rsid w:val="009B5B1C"/>
    <w:rsid w:val="009F1841"/>
    <w:rsid w:val="009F2D10"/>
    <w:rsid w:val="00A00A13"/>
    <w:rsid w:val="00A015B0"/>
    <w:rsid w:val="00A01D67"/>
    <w:rsid w:val="00A02259"/>
    <w:rsid w:val="00A03DFA"/>
    <w:rsid w:val="00A10965"/>
    <w:rsid w:val="00A23A1D"/>
    <w:rsid w:val="00A310CF"/>
    <w:rsid w:val="00A45208"/>
    <w:rsid w:val="00A54B2B"/>
    <w:rsid w:val="00A61921"/>
    <w:rsid w:val="00AB3C00"/>
    <w:rsid w:val="00AC4BBA"/>
    <w:rsid w:val="00AD163A"/>
    <w:rsid w:val="00AD3A04"/>
    <w:rsid w:val="00AD3F57"/>
    <w:rsid w:val="00AE5644"/>
    <w:rsid w:val="00AF6A19"/>
    <w:rsid w:val="00B02CB4"/>
    <w:rsid w:val="00B0375C"/>
    <w:rsid w:val="00B108D0"/>
    <w:rsid w:val="00B10F62"/>
    <w:rsid w:val="00B2020E"/>
    <w:rsid w:val="00B2491A"/>
    <w:rsid w:val="00B266B2"/>
    <w:rsid w:val="00B307B8"/>
    <w:rsid w:val="00B46501"/>
    <w:rsid w:val="00B56DE0"/>
    <w:rsid w:val="00B824E3"/>
    <w:rsid w:val="00B86EE1"/>
    <w:rsid w:val="00BB0B80"/>
    <w:rsid w:val="00BB5790"/>
    <w:rsid w:val="00BD1330"/>
    <w:rsid w:val="00BD25CF"/>
    <w:rsid w:val="00BE3E23"/>
    <w:rsid w:val="00BE5780"/>
    <w:rsid w:val="00BE73C5"/>
    <w:rsid w:val="00BF3282"/>
    <w:rsid w:val="00BF52DC"/>
    <w:rsid w:val="00C07310"/>
    <w:rsid w:val="00C07440"/>
    <w:rsid w:val="00C226A0"/>
    <w:rsid w:val="00C23DA4"/>
    <w:rsid w:val="00C458AA"/>
    <w:rsid w:val="00C465D3"/>
    <w:rsid w:val="00C619FF"/>
    <w:rsid w:val="00C7662A"/>
    <w:rsid w:val="00C925E2"/>
    <w:rsid w:val="00C94E8E"/>
    <w:rsid w:val="00C97B3D"/>
    <w:rsid w:val="00CA6D12"/>
    <w:rsid w:val="00CB2ACD"/>
    <w:rsid w:val="00CC7718"/>
    <w:rsid w:val="00CE0328"/>
    <w:rsid w:val="00CE19B3"/>
    <w:rsid w:val="00CF33AD"/>
    <w:rsid w:val="00D04B8E"/>
    <w:rsid w:val="00D05B7E"/>
    <w:rsid w:val="00D171F1"/>
    <w:rsid w:val="00D41D5C"/>
    <w:rsid w:val="00D46B90"/>
    <w:rsid w:val="00D777B5"/>
    <w:rsid w:val="00D81DA2"/>
    <w:rsid w:val="00D94F6C"/>
    <w:rsid w:val="00DA151E"/>
    <w:rsid w:val="00DA20AD"/>
    <w:rsid w:val="00DD2418"/>
    <w:rsid w:val="00DD4B1E"/>
    <w:rsid w:val="00DD50B3"/>
    <w:rsid w:val="00DD5CB4"/>
    <w:rsid w:val="00DF4CBA"/>
    <w:rsid w:val="00E14E49"/>
    <w:rsid w:val="00E15C8D"/>
    <w:rsid w:val="00E203D9"/>
    <w:rsid w:val="00E21B66"/>
    <w:rsid w:val="00E23DA9"/>
    <w:rsid w:val="00E307AE"/>
    <w:rsid w:val="00E36456"/>
    <w:rsid w:val="00E45703"/>
    <w:rsid w:val="00E5269E"/>
    <w:rsid w:val="00E546BF"/>
    <w:rsid w:val="00E721A6"/>
    <w:rsid w:val="00E74377"/>
    <w:rsid w:val="00E819FB"/>
    <w:rsid w:val="00E91FA1"/>
    <w:rsid w:val="00EA3C18"/>
    <w:rsid w:val="00EA4285"/>
    <w:rsid w:val="00EB2290"/>
    <w:rsid w:val="00EB253F"/>
    <w:rsid w:val="00EC21D9"/>
    <w:rsid w:val="00EC3D7B"/>
    <w:rsid w:val="00EE40FB"/>
    <w:rsid w:val="00EE7362"/>
    <w:rsid w:val="00EF38B9"/>
    <w:rsid w:val="00EF3D3B"/>
    <w:rsid w:val="00F02B47"/>
    <w:rsid w:val="00F2079A"/>
    <w:rsid w:val="00F35FA7"/>
    <w:rsid w:val="00F40D3F"/>
    <w:rsid w:val="00F44210"/>
    <w:rsid w:val="00F523A2"/>
    <w:rsid w:val="00F862DD"/>
    <w:rsid w:val="00F9039D"/>
    <w:rsid w:val="00F960E5"/>
    <w:rsid w:val="00FB2788"/>
    <w:rsid w:val="00FB76CB"/>
    <w:rsid w:val="00FD2475"/>
    <w:rsid w:val="00FE0F6B"/>
    <w:rsid w:val="00FE3F02"/>
    <w:rsid w:val="00FF369F"/>
    <w:rsid w:val="00FF4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F40CB"/>
  <w15:docId w15:val="{DA986EFC-6828-4312-B4DC-66927B792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39BD"/>
    <w:pPr>
      <w:spacing w:after="160" w:line="259" w:lineRule="auto"/>
    </w:pPr>
    <w:rPr>
      <w:rFonts w:ascii="Calibri" w:eastAsia="Calibri" w:hAnsi="Calibri" w:cs="Calibri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4C39BD"/>
  </w:style>
  <w:style w:type="paragraph" w:styleId="Footer">
    <w:name w:val="footer"/>
    <w:basedOn w:val="Normal"/>
    <w:link w:val="Foot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4C39BD"/>
  </w:style>
  <w:style w:type="table" w:styleId="TableGrid">
    <w:name w:val="Table Grid"/>
    <w:basedOn w:val="TableNormal"/>
    <w:uiPriority w:val="39"/>
    <w:rsid w:val="004C39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454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5481"/>
    <w:rPr>
      <w:rFonts w:ascii="Tahoma" w:eastAsia="Calibri" w:hAnsi="Tahoma" w:cs="Tahoma"/>
      <w:sz w:val="16"/>
      <w:szCs w:val="16"/>
      <w:lang w:val="en-IN"/>
    </w:rPr>
  </w:style>
  <w:style w:type="paragraph" w:styleId="ListParagraph">
    <w:name w:val="List Paragraph"/>
    <w:basedOn w:val="Normal"/>
    <w:uiPriority w:val="34"/>
    <w:qFormat/>
    <w:rsid w:val="00967B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3" Type="http://schemas.openxmlformats.org/officeDocument/2006/relationships/settings" Target="settings.xml" /><Relationship Id="rId7" Type="http://schemas.openxmlformats.org/officeDocument/2006/relationships/image" Target="media/image1.jpe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theme" Target="theme/theme1.xml" /><Relationship Id="rId5" Type="http://schemas.openxmlformats.org/officeDocument/2006/relationships/footnotes" Target="footnotes.xml" /><Relationship Id="rId10" Type="http://schemas.openxmlformats.org/officeDocument/2006/relationships/fontTable" Target="fontTable.xml" /><Relationship Id="rId4" Type="http://schemas.openxmlformats.org/officeDocument/2006/relationships/webSettings" Target="webSettings.xml" /><Relationship Id="rId9" Type="http://schemas.openxmlformats.org/officeDocument/2006/relationships/footer" Target="footer1.xml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beet\Desktop\Template%20of%20worksheet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Template%20of%20worksheet.dotx</Template>
  <TotalTime>23</TotalTime>
  <Pages>4</Pages>
  <Words>493</Words>
  <Characters>2812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Abitha KITTU</dc:creator>
  <cp:lastModifiedBy>Naveen Rajzz</cp:lastModifiedBy>
  <cp:revision>27</cp:revision>
  <dcterms:created xsi:type="dcterms:W3CDTF">2021-07-30T07:24:00Z</dcterms:created>
  <dcterms:modified xsi:type="dcterms:W3CDTF">2021-07-30T09:47:00Z</dcterms:modified>
</cp:coreProperties>
</file>