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383"/>
        <w:gridCol w:w="3528"/>
      </w:tblGrid>
      <w:tr w:rsidR="004C39BD" w:rsidRPr="0050581B" w:rsidTr="004C39BD">
        <w:tc>
          <w:tcPr>
            <w:tcW w:w="604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D30B2A" w:rsidRPr="00D30B2A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5351_V1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D30B2A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C42889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val="en-US"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C42889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C42889">
              <w:rPr>
                <w:rFonts w:ascii="Nirmala UI" w:hAnsi="Nirmala UI" w:cs="Nirmala UI"/>
                <w:color w:val="0000FF"/>
                <w:cs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821067" w:rsidRPr="00821067" w:rsidRDefault="004C39BD" w:rsidP="00821067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நேரம்</w:t>
            </w:r>
            <w:r w:rsidR="00821067" w:rsidRPr="00821067">
              <w:rPr>
                <w:rFonts w:ascii="Nirmala UI" w:hAnsi="Nirmala UI" w:cs="Nirmala UI"/>
                <w:color w:val="0000FF"/>
              </w:rPr>
              <w:t xml:space="preserve">, 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பணம்</w:t>
            </w:r>
            <w:r w:rsidR="00821067" w:rsidRPr="00821067">
              <w:rPr>
                <w:rFonts w:ascii="Nirmala UI" w:hAnsi="Nirmala UI" w:cs="Nirmala UI"/>
                <w:color w:val="0000FF"/>
              </w:rPr>
              <w:t xml:space="preserve">, </w:t>
            </w:r>
            <w:r w:rsidR="00821067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821067"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லைவு ஆகியவற்றை ஒப்பிடுவதன் மூலம்</w:t>
            </w:r>
          </w:p>
          <w:p w:rsidR="004C39BD" w:rsidRPr="0050581B" w:rsidRDefault="00821067" w:rsidP="00821067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821067">
              <w:rPr>
                <w:rFonts w:ascii="Nirmala UI" w:hAnsi="Nirmala UI" w:cs="Nirmala UI"/>
                <w:color w:val="0000FF"/>
                <w:cs/>
                <w:lang w:bidi="ta-IN"/>
              </w:rPr>
              <w:t>கணக்குகளுக்குத் தீர்வு மற்றும் காரணம் கூறும் திறன் வளர்த்தல்</w:t>
            </w:r>
          </w:p>
        </w:tc>
      </w:tr>
      <w:tr w:rsidR="007662F4" w:rsidRPr="0050581B" w:rsidTr="007662F4">
        <w:tc>
          <w:tcPr>
            <w:tcW w:w="9576" w:type="dxa"/>
            <w:gridSpan w:val="6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  <w:p w:rsidR="00A36AF4" w:rsidRDefault="00A36AF4" w:rsidP="00A36AF4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கீழ்க்காணும்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அட்டவனையை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பயன்படுத்தி</w:t>
            </w:r>
            <w:r>
              <w:rPr>
                <w:rFonts w:ascii="Nirmala UI" w:hAnsi="Nirmala UI" w:cs="Nirmala UI"/>
              </w:rPr>
              <w:t xml:space="preserve">, </w:t>
            </w:r>
            <w:r>
              <w:rPr>
                <w:rFonts w:ascii="Nirmala UI" w:hAnsi="Nirmala UI" w:cs="Nirmala UI"/>
                <w:cs/>
                <w:lang w:bidi="ta-IN"/>
              </w:rPr>
              <w:t>பின்வரும்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வினாக்களுக்கு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விடையளிக்க</w:t>
            </w:r>
          </w:p>
          <w:p w:rsidR="00FF2CF5" w:rsidRPr="0050581B" w:rsidRDefault="00FF2CF5" w:rsidP="00FF2CF5">
            <w:pPr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4039FAE" wp14:editId="4006BDA6">
                  <wp:extent cx="3125337" cy="217897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417" cy="2186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சூரியனுக்கு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மிக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அருகில்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உள்ள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கோள்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எது</w:t>
            </w:r>
            <w:r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7662F4" w:rsidP="007F5ACD">
            <w:pPr>
              <w:spacing w:before="240" w:line="360" w:lineRule="auto"/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3"/>
          </w:tcPr>
          <w:p w:rsidR="007662F4" w:rsidRPr="0050581B" w:rsidRDefault="006D5A7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சூரியனுக்கு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மிக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தொலைவில்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உள்ள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கோள்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எது</w:t>
            </w:r>
            <w:r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7662F4" w:rsidP="007F5ACD">
            <w:pPr>
              <w:spacing w:before="240" w:line="360" w:lineRule="auto"/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3"/>
          </w:tcPr>
          <w:p w:rsidR="007662F4" w:rsidRPr="0050581B" w:rsidRDefault="0024110C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எந்த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கோள்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பூமியிலிருந்து</w:t>
            </w:r>
            <w:r>
              <w:rPr>
                <w:rFonts w:ascii="Nirmala UI" w:hAnsi="Nirmala UI" w:cs="Nirmala UI"/>
              </w:rPr>
              <w:t xml:space="preserve"> 149600011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 xml:space="preserve">.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தொலைவில்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உள்ளது</w:t>
            </w:r>
            <w:r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7662F4" w:rsidP="007F5ACD">
            <w:pPr>
              <w:spacing w:before="240" w:line="360" w:lineRule="auto"/>
              <w:rPr>
                <w:rFonts w:ascii="Nirmala UI" w:hAnsi="Nirmala UI" w:cs="Nirmala UI"/>
              </w:rPr>
            </w:pPr>
          </w:p>
        </w:tc>
      </w:tr>
      <w:tr w:rsidR="007662F4" w:rsidRPr="0050581B" w:rsidTr="00D5119A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383" w:type="dxa"/>
            <w:gridSpan w:val="4"/>
          </w:tcPr>
          <w:p w:rsidR="007662F4" w:rsidRPr="0050581B" w:rsidRDefault="00C2647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புதன்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கோளுக்கும்</w:t>
            </w:r>
            <w:r>
              <w:rPr>
                <w:rFonts w:ascii="Nirmala UI" w:hAnsi="Nirmala UI" w:cs="Nirmala UI"/>
              </w:rPr>
              <w:t xml:space="preserve">, </w:t>
            </w:r>
            <w:r>
              <w:rPr>
                <w:rFonts w:ascii="Nirmala UI" w:hAnsi="Nirmala UI" w:cs="Nirmala UI"/>
                <w:cs/>
                <w:lang w:bidi="ta-IN"/>
              </w:rPr>
              <w:t>வெள்ளி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கோளுக்கும்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இடையே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உள்ள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தூரம்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கணக்கிடுக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7662F4" w:rsidRDefault="007662F4" w:rsidP="00401216">
            <w:pPr>
              <w:rPr>
                <w:rFonts w:ascii="Cambria Math" w:hAnsi="Cambria Math" w:cs="Nirmala UI"/>
                <w:i/>
              </w:rPr>
            </w:pPr>
          </w:p>
          <w:p w:rsidR="007F5ACD" w:rsidRPr="00276372" w:rsidRDefault="007F5ACD" w:rsidP="00401216">
            <w:pPr>
              <w:rPr>
                <w:rFonts w:ascii="Cambria Math" w:hAnsi="Cambria Math" w:cs="Nirmala UI"/>
                <w:i/>
              </w:rPr>
            </w:pP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383" w:type="dxa"/>
            <w:gridSpan w:val="4"/>
          </w:tcPr>
          <w:p w:rsidR="007662F4" w:rsidRPr="0050581B" w:rsidRDefault="00782D18" w:rsidP="00401216">
            <w:pPr>
              <w:rPr>
                <w:rFonts w:ascii="Nirmala UI" w:hAnsi="Nirmala UI" w:cs="Nirmala UI"/>
              </w:rPr>
            </w:pPr>
            <w:proofErr w:type="gramStart"/>
            <w:r>
              <w:rPr>
                <w:rFonts w:ascii="Nirmala UI" w:hAnsi="Nirmala UI" w:cs="Nirmala UI"/>
              </w:rPr>
              <w:t xml:space="preserve">20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>.</w:t>
            </w:r>
            <w:proofErr w:type="gramEnd"/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>/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வேகத்தில்</w:t>
            </w:r>
            <w:r>
              <w:rPr>
                <w:rFonts w:ascii="Nirmala UI" w:hAnsi="Nirmala UI" w:cs="Nirmala UI"/>
              </w:rPr>
              <w:t xml:space="preserve"> 2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பயணித்தால்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கடக்கும்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தூரம்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எவ்வளவு</w:t>
            </w:r>
            <w:r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7662F4" w:rsidRDefault="007662F4" w:rsidP="00401216">
            <w:pPr>
              <w:rPr>
                <w:rFonts w:ascii="Nirmala UI" w:hAnsi="Nirmala UI" w:cs="Nirmala UI"/>
              </w:rPr>
            </w:pPr>
          </w:p>
          <w:p w:rsidR="007F5ACD" w:rsidRDefault="007F5ACD" w:rsidP="00401216">
            <w:pPr>
              <w:rPr>
                <w:rFonts w:ascii="Nirmala UI" w:hAnsi="Nirmala UI" w:cs="Nirmala UI"/>
              </w:rPr>
            </w:pPr>
          </w:p>
          <w:p w:rsidR="007F5ACD" w:rsidRPr="0050581B" w:rsidRDefault="007F5ACD" w:rsidP="00401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17614C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8394" w:type="dxa"/>
            <w:gridSpan w:val="5"/>
          </w:tcPr>
          <w:p w:rsidR="006C7A23" w:rsidRPr="0050581B" w:rsidRDefault="00987DA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ராஜா</w:t>
            </w:r>
            <w:r>
              <w:rPr>
                <w:rFonts w:ascii="Nirmala UI" w:hAnsi="Nirmala UI" w:cs="Nirmala UI"/>
              </w:rPr>
              <w:t xml:space="preserve"> 56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>.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 xml:space="preserve"> /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வேகத்தில்</w:t>
            </w:r>
            <w:r>
              <w:rPr>
                <w:rFonts w:ascii="Nirmala UI" w:hAnsi="Nirmala UI" w:cs="Nirmala UI"/>
              </w:rPr>
              <w:t xml:space="preserve"> </w:t>
            </w:r>
            <w:r w:rsidR="00C32DAC">
              <w:rPr>
                <w:rFonts w:ascii="Nirmala UI" w:hAnsi="Nirmala UI" w:cs="Nirmala UI"/>
              </w:rPr>
              <w:t xml:space="preserve">4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C32DAC">
              <w:rPr>
                <w:rFonts w:ascii="Nirmala UI" w:hAnsi="Nirmala UI" w:cs="Nirmala UI"/>
              </w:rPr>
              <w:t xml:space="preserve">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நேரம்</w:t>
            </w:r>
            <w:r w:rsidR="00C32DAC"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பயணிக்கிறார்</w:t>
            </w:r>
            <w:r>
              <w:rPr>
                <w:rFonts w:ascii="Nirmala UI" w:hAnsi="Nirmala UI" w:cs="Nirmala UI"/>
              </w:rPr>
              <w:t xml:space="preserve">.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அவர்</w:t>
            </w:r>
            <w:r w:rsidR="00C32DAC">
              <w:rPr>
                <w:rFonts w:ascii="Nirmala UI" w:hAnsi="Nirmala UI" w:cs="Nirmala UI"/>
              </w:rPr>
              <w:t xml:space="preserve">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பயணித்த</w:t>
            </w:r>
            <w:r w:rsidR="00C32DAC">
              <w:rPr>
                <w:rFonts w:ascii="Nirmala UI" w:hAnsi="Nirmala UI" w:cs="Nirmala UI"/>
              </w:rPr>
              <w:t xml:space="preserve">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தூரம்</w:t>
            </w:r>
            <w:r w:rsidR="00C32DAC">
              <w:rPr>
                <w:rFonts w:ascii="Nirmala UI" w:hAnsi="Nirmala UI" w:cs="Nirmala UI"/>
              </w:rPr>
              <w:t xml:space="preserve"> </w:t>
            </w:r>
            <w:r w:rsidR="00C32DAC">
              <w:rPr>
                <w:rFonts w:ascii="Nirmala UI" w:hAnsi="Nirmala UI" w:cs="Nirmala UI"/>
                <w:cs/>
                <w:lang w:bidi="ta-IN"/>
              </w:rPr>
              <w:t>கணக்கிடுக</w:t>
            </w:r>
            <w:r w:rsidR="00C32DAC"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7662F4" w:rsidRDefault="007662F4" w:rsidP="00401216">
            <w:pPr>
              <w:rPr>
                <w:rFonts w:ascii="Nirmala UI" w:hAnsi="Nirmala UI" w:cs="Nirmala UI"/>
              </w:rPr>
            </w:pPr>
          </w:p>
          <w:p w:rsidR="007F5ACD" w:rsidRDefault="007F5ACD" w:rsidP="00401216">
            <w:pPr>
              <w:rPr>
                <w:rFonts w:ascii="Nirmala UI" w:hAnsi="Nirmala UI" w:cs="Nirmala UI"/>
              </w:rPr>
            </w:pPr>
          </w:p>
          <w:p w:rsidR="007F5ACD" w:rsidRPr="0050581B" w:rsidRDefault="007F5ACD" w:rsidP="00401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8394" w:type="dxa"/>
            <w:gridSpan w:val="5"/>
          </w:tcPr>
          <w:p w:rsidR="007662F4" w:rsidRPr="0050581B" w:rsidRDefault="000F571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அபிமன்யூ</w:t>
            </w:r>
            <w:r>
              <w:rPr>
                <w:rFonts w:ascii="Nirmala UI" w:hAnsi="Nirmala UI" w:cs="Nirmala UI"/>
              </w:rPr>
              <w:t xml:space="preserve"> 20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 xml:space="preserve">.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 xml:space="preserve"> /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வேகத்தில்</w:t>
            </w:r>
            <w:r>
              <w:rPr>
                <w:rFonts w:ascii="Nirmala UI" w:hAnsi="Nirmala UI" w:cs="Nirmala UI"/>
              </w:rPr>
              <w:t xml:space="preserve"> 6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பயணிக்கிறார்</w:t>
            </w:r>
            <w:r>
              <w:rPr>
                <w:rFonts w:ascii="Nirmala UI" w:hAnsi="Nirmala UI" w:cs="Nirmala UI"/>
              </w:rPr>
              <w:t xml:space="preserve">. </w:t>
            </w:r>
            <w:r>
              <w:rPr>
                <w:rFonts w:ascii="Nirmala UI" w:hAnsi="Nirmala UI" w:cs="Nirmala UI"/>
                <w:cs/>
                <w:lang w:bidi="ta-IN"/>
              </w:rPr>
              <w:t>அவர்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பயணிக்கும்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தூரம்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கணக்கிடுக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7662F4" w:rsidRDefault="007662F4" w:rsidP="00401216">
            <w:pPr>
              <w:rPr>
                <w:rFonts w:ascii="Nirmala UI" w:hAnsi="Nirmala UI" w:cs="Nirmala UI"/>
              </w:rPr>
            </w:pPr>
          </w:p>
          <w:p w:rsidR="007F5ACD" w:rsidRDefault="007F5ACD" w:rsidP="00401216">
            <w:pPr>
              <w:rPr>
                <w:rFonts w:ascii="Nirmala UI" w:hAnsi="Nirmala UI" w:cs="Nirmala UI"/>
              </w:rPr>
            </w:pPr>
          </w:p>
          <w:p w:rsidR="007F5ACD" w:rsidRPr="0050581B" w:rsidRDefault="007F5ACD" w:rsidP="00401216">
            <w:pPr>
              <w:rPr>
                <w:rFonts w:ascii="Nirmala UI" w:hAnsi="Nirmala UI" w:cs="Nirmala UI"/>
              </w:rPr>
            </w:pPr>
            <w:bookmarkStart w:id="0" w:name="_GoBack"/>
            <w:bookmarkEnd w:id="0"/>
          </w:p>
        </w:tc>
      </w:tr>
    </w:tbl>
    <w:p w:rsidR="004C39BD" w:rsidRDefault="004C39BD"/>
    <w:sectPr w:rsidR="004C39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321" w:rsidRDefault="00162321" w:rsidP="004C39BD">
      <w:pPr>
        <w:spacing w:after="0" w:line="240" w:lineRule="auto"/>
      </w:pPr>
      <w:r>
        <w:separator/>
      </w:r>
    </w:p>
  </w:endnote>
  <w:endnote w:type="continuationSeparator" w:id="0">
    <w:p w:rsidR="00162321" w:rsidRDefault="00162321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6C11E9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7F5ACD" w:rsidRPr="007F5ACD">
                            <w:rPr>
                              <w:noProof/>
                              <w:color w:val="000000" w:themeColor="text1"/>
                            </w:rPr>
                            <w:t>2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6C11E9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7F5ACD" w:rsidRPr="007F5ACD">
                      <w:rPr>
                        <w:noProof/>
                        <w:color w:val="000000" w:themeColor="text1"/>
                      </w:rPr>
                      <w:t>2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321" w:rsidRDefault="00162321" w:rsidP="004C39BD">
      <w:pPr>
        <w:spacing w:after="0" w:line="240" w:lineRule="auto"/>
      </w:pPr>
      <w:r>
        <w:separator/>
      </w:r>
    </w:p>
  </w:footnote>
  <w:footnote w:type="continuationSeparator" w:id="0">
    <w:p w:rsidR="00162321" w:rsidRDefault="00162321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1E9" w:rsidRDefault="006C11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B2A"/>
    <w:rsid w:val="0008230A"/>
    <w:rsid w:val="000F5715"/>
    <w:rsid w:val="0010768D"/>
    <w:rsid w:val="00162321"/>
    <w:rsid w:val="0020099D"/>
    <w:rsid w:val="0024110C"/>
    <w:rsid w:val="00276372"/>
    <w:rsid w:val="003878D2"/>
    <w:rsid w:val="00401216"/>
    <w:rsid w:val="004C39BD"/>
    <w:rsid w:val="0050581B"/>
    <w:rsid w:val="005B4E96"/>
    <w:rsid w:val="006C11E9"/>
    <w:rsid w:val="006C7A23"/>
    <w:rsid w:val="006D5A7C"/>
    <w:rsid w:val="006E3A89"/>
    <w:rsid w:val="00713730"/>
    <w:rsid w:val="00720859"/>
    <w:rsid w:val="007662F4"/>
    <w:rsid w:val="00782D18"/>
    <w:rsid w:val="00791638"/>
    <w:rsid w:val="007E2BB0"/>
    <w:rsid w:val="007F5ACD"/>
    <w:rsid w:val="00821067"/>
    <w:rsid w:val="00845481"/>
    <w:rsid w:val="00987DA5"/>
    <w:rsid w:val="009A05BB"/>
    <w:rsid w:val="009D592D"/>
    <w:rsid w:val="009F263B"/>
    <w:rsid w:val="00A36AF4"/>
    <w:rsid w:val="00A622CE"/>
    <w:rsid w:val="00B02CB4"/>
    <w:rsid w:val="00C26470"/>
    <w:rsid w:val="00C32DAC"/>
    <w:rsid w:val="00C42889"/>
    <w:rsid w:val="00D30B2A"/>
    <w:rsid w:val="00DF6452"/>
    <w:rsid w:val="00EA4285"/>
    <w:rsid w:val="00F152C5"/>
    <w:rsid w:val="00FF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EE04F-0A06-4CE6-9CD9-F99584962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42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15</cp:revision>
  <dcterms:created xsi:type="dcterms:W3CDTF">2021-07-19T12:28:00Z</dcterms:created>
  <dcterms:modified xsi:type="dcterms:W3CDTF">2021-07-19T13:33:00Z</dcterms:modified>
</cp:coreProperties>
</file>