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89" w:rsidRDefault="006E3A89"/>
    <w:p w:rsidR="004C39BD" w:rsidRDefault="004C39B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02"/>
        <w:gridCol w:w="11"/>
        <w:gridCol w:w="21"/>
        <w:gridCol w:w="1097"/>
        <w:gridCol w:w="1042"/>
        <w:gridCol w:w="2237"/>
        <w:gridCol w:w="138"/>
        <w:gridCol w:w="1999"/>
        <w:gridCol w:w="1929"/>
      </w:tblGrid>
      <w:tr w:rsidR="004C39BD" w:rsidRPr="000946FB" w:rsidTr="00CE24EF">
        <w:tc>
          <w:tcPr>
            <w:tcW w:w="2949" w:type="pct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F31780" w:rsidRDefault="004C39BD" w:rsidP="0043426D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</w:pPr>
            <w:r w:rsidRPr="00F31780">
              <w:rPr>
                <w:rFonts w:ascii="Nirmala UI" w:eastAsia="Mangal" w:hAnsi="Nirmala UI" w:cs="Nirmala UI"/>
                <w:color w:val="632423" w:themeColor="accent2" w:themeShade="80"/>
                <w:sz w:val="24"/>
                <w:szCs w:val="24"/>
                <w:cs/>
                <w:lang w:bidi="ta-IN"/>
              </w:rPr>
              <w:t>பணித்தாள்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r w:rsidRPr="00F31780">
              <w:rPr>
                <w:rFonts w:ascii="Nirmala UI" w:eastAsia="Mangal" w:hAnsi="Nirmala UI" w:cs="Nirmala UI"/>
                <w:color w:val="632423" w:themeColor="accent2" w:themeShade="80"/>
                <w:sz w:val="24"/>
                <w:szCs w:val="24"/>
                <w:cs/>
                <w:lang w:bidi="ta-IN"/>
              </w:rPr>
              <w:t>எண்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 xml:space="preserve"> : W</w:t>
            </w:r>
            <w:r w:rsidR="0043426D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T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_</w:t>
            </w:r>
            <w:r w:rsidR="0043426D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5M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_</w:t>
            </w:r>
            <w:r w:rsidR="0043426D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5.1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_TNS</w:t>
            </w:r>
            <w:r w:rsidR="009F263B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>B</w:t>
            </w:r>
          </w:p>
        </w:tc>
        <w:tc>
          <w:tcPr>
            <w:tcW w:w="2051" w:type="pct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0946F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sz w:val="24"/>
                <w:szCs w:val="24"/>
                <w:lang w:val="en-US" w:bidi="ta-IN"/>
              </w:rPr>
            </w:pPr>
            <w:r w:rsidRPr="00F31780">
              <w:rPr>
                <w:rFonts w:ascii="Nirmala UI" w:eastAsia="Mangal" w:hAnsi="Nirmala UI" w:cs="Nirmala UI"/>
                <w:color w:val="632423" w:themeColor="accent2" w:themeShade="80"/>
                <w:sz w:val="24"/>
                <w:szCs w:val="24"/>
                <w:cs/>
                <w:lang w:bidi="ta-IN"/>
              </w:rPr>
              <w:t>தமிழ்நாடு</w:t>
            </w:r>
            <w:r w:rsidRPr="00F31780">
              <w:rPr>
                <w:rFonts w:ascii="Times New Roman" w:eastAsia="Mangal" w:hAnsi="Times New Roman" w:cs="Times New Roman"/>
                <w:color w:val="632423" w:themeColor="accent2" w:themeShade="80"/>
                <w:sz w:val="24"/>
                <w:szCs w:val="24"/>
                <w:lang w:bidi="ta-IN"/>
              </w:rPr>
              <w:t xml:space="preserve"> </w:t>
            </w:r>
            <w:r w:rsidRPr="000946FB">
              <w:rPr>
                <w:rFonts w:ascii="Nirmala UI" w:eastAsia="Mangal" w:hAnsi="Nirmala UI" w:cs="Nirmala UI"/>
                <w:color w:val="632423" w:themeColor="accent2" w:themeShade="80"/>
                <w:sz w:val="24"/>
                <w:szCs w:val="24"/>
                <w:cs/>
                <w:lang w:bidi="ta-IN"/>
              </w:rPr>
              <w:t>பாடத்திட்டம்</w:t>
            </w:r>
          </w:p>
        </w:tc>
      </w:tr>
      <w:tr w:rsidR="004C39BD" w:rsidRPr="00F31780" w:rsidTr="00CE24EF">
        <w:tc>
          <w:tcPr>
            <w:tcW w:w="1165" w:type="pct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F31780" w:rsidRDefault="004C39BD" w:rsidP="0043426D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</w:pP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வகுப்பு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: </w:t>
            </w:r>
            <w:r w:rsidR="0043426D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>5</w:t>
            </w:r>
          </w:p>
        </w:tc>
        <w:tc>
          <w:tcPr>
            <w:tcW w:w="178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4C39BD" w:rsidRDefault="004C39BD" w:rsidP="0043426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</w:pP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: </w:t>
            </w:r>
            <w:r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கணிதம்</w:t>
            </w:r>
          </w:p>
        </w:tc>
        <w:tc>
          <w:tcPr>
            <w:tcW w:w="2051" w:type="pct"/>
            <w:gridSpan w:val="2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F31780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</w:pP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தேதி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>:</w:t>
            </w:r>
          </w:p>
        </w:tc>
      </w:tr>
      <w:tr w:rsidR="004C39BD" w:rsidRPr="00F31780" w:rsidTr="00CE24EF"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:rsidR="004C39BD" w:rsidRPr="0043426D" w:rsidRDefault="004C39BD" w:rsidP="0043426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</w:pP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பாடம்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 </w:t>
            </w: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எண்</w:t>
            </w:r>
            <w:r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 xml:space="preserve"> / </w:t>
            </w:r>
            <w:r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பாடத்</w:t>
            </w:r>
            <w:r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 xml:space="preserve"> </w:t>
            </w:r>
            <w:r w:rsidRPr="00DD59F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: </w:t>
            </w:r>
            <w:r w:rsidR="0043426D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5 </w:t>
            </w:r>
            <w:proofErr w:type="spellStart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>பணம்</w:t>
            </w:r>
            <w:proofErr w:type="spellEnd"/>
          </w:p>
        </w:tc>
      </w:tr>
      <w:tr w:rsidR="004C39BD" w:rsidRPr="00F31780" w:rsidTr="00CE24EF"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:rsidR="004C39BD" w:rsidRPr="00F31780" w:rsidRDefault="004C39BD" w:rsidP="0043426D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</w:pP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துணை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 </w:t>
            </w:r>
            <w:r w:rsidRPr="00F31780">
              <w:rPr>
                <w:rFonts w:ascii="Nirmala UI" w:hAnsi="Nirmala UI" w:cs="Nirmala UI"/>
                <w:color w:val="0000FF"/>
                <w:sz w:val="24"/>
                <w:szCs w:val="24"/>
                <w:cs/>
                <w:lang w:bidi="ta-IN"/>
              </w:rPr>
              <w:t>தலைப்பு</w:t>
            </w:r>
            <w:r w:rsidRPr="00F31780">
              <w:rPr>
                <w:rFonts w:ascii="Times New Roman" w:hAnsi="Times New Roman" w:cs="Times New Roman"/>
                <w:color w:val="0000FF"/>
                <w:sz w:val="24"/>
                <w:szCs w:val="24"/>
                <w:lang w:bidi="ta-IN"/>
              </w:rPr>
              <w:t xml:space="preserve">: </w:t>
            </w:r>
            <w:proofErr w:type="spellStart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>பணத்தைப்</w:t>
            </w:r>
            <w:proofErr w:type="spellEnd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>பயண்படுத்தி</w:t>
            </w:r>
            <w:proofErr w:type="spellEnd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>கூட்டலும்</w:t>
            </w:r>
            <w:proofErr w:type="spellEnd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 xml:space="preserve"> </w:t>
            </w:r>
            <w:proofErr w:type="spellStart"/>
            <w:r w:rsidR="0043426D">
              <w:rPr>
                <w:rFonts w:ascii="Nirmala UI" w:hAnsi="Nirmala UI" w:cs="Nirmala UI"/>
                <w:color w:val="0000FF"/>
                <w:sz w:val="24"/>
                <w:szCs w:val="24"/>
                <w:lang w:bidi="ta-IN"/>
              </w:rPr>
              <w:t>கழித்தலும்</w:t>
            </w:r>
            <w:proofErr w:type="spellEnd"/>
          </w:p>
        </w:tc>
      </w:tr>
      <w:tr w:rsidR="007662F4" w:rsidTr="00CE24EF">
        <w:tc>
          <w:tcPr>
            <w:tcW w:w="5000" w:type="pct"/>
            <w:gridSpan w:val="9"/>
          </w:tcPr>
          <w:p w:rsidR="007662F4" w:rsidRP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 – 1</w:t>
            </w:r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4408" w:type="pct"/>
            <w:gridSpan w:val="6"/>
          </w:tcPr>
          <w:p w:rsidR="00CE7D00" w:rsidRDefault="00A42995" w:rsidP="00A42995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விடை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4408" w:type="pct"/>
            <w:gridSpan w:val="6"/>
          </w:tcPr>
          <w:p w:rsidR="007662F4" w:rsidRDefault="00CE24EF" w:rsidP="00401216">
            <w:pPr>
              <w:rPr>
                <w:rFonts w:ascii="Nirmala UI" w:hAnsi="Nirmala UI" w:cs="Nirmala UI"/>
              </w:rPr>
            </w:pPr>
            <w:r>
              <w:object w:dxaOrig="8655" w:dyaOrig="24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1.05pt;height:115pt" o:ole="">
                  <v:imagedata r:id="rId8" o:title=""/>
                </v:shape>
                <o:OLEObject Type="Embed" ProgID="PBrush" ShapeID="_x0000_i1025" DrawAspect="Content" ObjectID="_1682983764" r:id="rId9"/>
              </w:object>
            </w:r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4408" w:type="pct"/>
            <w:gridSpan w:val="6"/>
          </w:tcPr>
          <w:p w:rsidR="007662F4" w:rsidRDefault="00981F20" w:rsidP="00981F20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பேருந்து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நடத்துநர்</w:t>
            </w:r>
            <w:proofErr w:type="spellEnd"/>
            <w:r>
              <w:rPr>
                <w:rFonts w:ascii="Nirmala UI" w:hAnsi="Nirmala UI" w:cs="Nirmala UI"/>
              </w:rPr>
              <w:t xml:space="preserve">, </w:t>
            </w:r>
            <w:proofErr w:type="spellStart"/>
            <w:r>
              <w:rPr>
                <w:rFonts w:ascii="Nirmala UI" w:hAnsi="Nirmala UI" w:cs="Nirmala UI"/>
              </w:rPr>
              <w:t>அருண்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என்ற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பயணியிடம்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சீட்டு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தரும்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போது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gramStart"/>
            <w:r>
              <w:rPr>
                <w:rFonts w:ascii="Nirmala UI" w:hAnsi="Nirmala UI" w:cs="Nirmala UI"/>
              </w:rPr>
              <w:t xml:space="preserve">700 </w:t>
            </w:r>
            <w:proofErr w:type="spellStart"/>
            <w:r>
              <w:rPr>
                <w:rFonts w:ascii="Nirmala UI" w:hAnsi="Nirmala UI" w:cs="Nirmala UI"/>
              </w:rPr>
              <w:t>காசுகள</w:t>
            </w:r>
            <w:proofErr w:type="gramEnd"/>
            <w:r>
              <w:rPr>
                <w:rFonts w:ascii="Nirmala UI" w:hAnsi="Nirmala UI" w:cs="Nirmala UI"/>
              </w:rPr>
              <w:t>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எனப்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போடப்பட்டு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இருந்தது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அப்படி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என்றால்</w:t>
            </w:r>
            <w:proofErr w:type="spellEnd"/>
            <w:r>
              <w:rPr>
                <w:rFonts w:ascii="Nirmala UI" w:hAnsi="Nirmala UI" w:cs="Nirmala UI"/>
              </w:rPr>
              <w:t xml:space="preserve">, </w:t>
            </w:r>
            <w:proofErr w:type="spellStart"/>
            <w:r>
              <w:rPr>
                <w:rFonts w:ascii="Nirmala UI" w:hAnsi="Nirmala UI" w:cs="Nirmala UI"/>
              </w:rPr>
              <w:t>அருண்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நட்த்துநரிடம்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எவ்வளவு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ரூபாய்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கொடுத்திருப்பான்</w:t>
            </w:r>
            <w:proofErr w:type="spellEnd"/>
            <w:r>
              <w:rPr>
                <w:rFonts w:ascii="Nirmala UI" w:hAnsi="Nirmala UI" w:cs="Nirmala UI"/>
              </w:rPr>
              <w:t>?</w:t>
            </w:r>
            <w:proofErr w:type="gramEnd"/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4408" w:type="pct"/>
            <w:gridSpan w:val="6"/>
          </w:tcPr>
          <w:p w:rsidR="007662F4" w:rsidRDefault="007662F4" w:rsidP="00A0208C">
            <w:pPr>
              <w:rPr>
                <w:rFonts w:ascii="Nirmala UI" w:hAnsi="Nirmala UI" w:cs="Nirmala UI"/>
              </w:rPr>
            </w:pPr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4408" w:type="pct"/>
            <w:gridSpan w:val="6"/>
          </w:tcPr>
          <w:p w:rsidR="007662F4" w:rsidRDefault="003007C5" w:rsidP="00401216">
            <w:pPr>
              <w:rPr>
                <w:rFonts w:ascii="Nirmala UI" w:hAnsi="Nirmala UI" w:cs="Nirmala UI"/>
              </w:rPr>
            </w:pPr>
            <w:proofErr w:type="spellStart"/>
            <w:proofErr w:type="gramStart"/>
            <w:r>
              <w:rPr>
                <w:rFonts w:ascii="Nirmala UI" w:hAnsi="Nirmala UI" w:cs="Nirmala UI"/>
              </w:rPr>
              <w:t>ரகுவரன்</w:t>
            </w:r>
            <w:proofErr w:type="spellEnd"/>
            <w:r>
              <w:rPr>
                <w:rFonts w:ascii="Nirmala UI" w:hAnsi="Nirmala UI" w:cs="Nirmala UI"/>
              </w:rPr>
              <w:t xml:space="preserve"> ₹ 16.50 </w:t>
            </w:r>
            <w:proofErr w:type="spellStart"/>
            <w:r>
              <w:rPr>
                <w:rFonts w:ascii="Nirmala UI" w:hAnsi="Nirmala UI" w:cs="Nirmala UI"/>
              </w:rPr>
              <w:t>செலவழித்தான்</w:t>
            </w:r>
            <w:proofErr w:type="spellEnd"/>
            <w:r>
              <w:rPr>
                <w:rFonts w:ascii="Nirmala UI" w:hAnsi="Nirmala UI" w:cs="Nirmala UI"/>
              </w:rPr>
              <w:t>.</w:t>
            </w:r>
            <w:proofErr w:type="gram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மீதம்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அவனிடம்</w:t>
            </w:r>
            <w:proofErr w:type="spellEnd"/>
            <w:r>
              <w:rPr>
                <w:rFonts w:ascii="Nirmala UI" w:hAnsi="Nirmala UI" w:cs="Nirmala UI"/>
              </w:rPr>
              <w:t xml:space="preserve"> ₹ 15.50 </w:t>
            </w:r>
            <w:proofErr w:type="spellStart"/>
            <w:r>
              <w:rPr>
                <w:rFonts w:ascii="Nirmala UI" w:hAnsi="Nirmala UI" w:cs="Nirmala UI"/>
              </w:rPr>
              <w:t>உள்ளது</w:t>
            </w:r>
            <w:proofErr w:type="spellEnd"/>
            <w:r>
              <w:rPr>
                <w:rFonts w:ascii="Nirmala UI" w:hAnsi="Nirmala UI" w:cs="Nirmala UI"/>
              </w:rPr>
              <w:t>.</w:t>
            </w:r>
            <w:proofErr w:type="gram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ரகுவரன்</w:t>
            </w:r>
            <w:proofErr w:type="spell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ஆரம்ப</w:t>
            </w:r>
            <w:proofErr w:type="spell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நிலையில்</w:t>
            </w:r>
            <w:proofErr w:type="spell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வைத்திருந்த</w:t>
            </w:r>
            <w:proofErr w:type="spell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பணம்</w:t>
            </w:r>
            <w:proofErr w:type="spellEnd"/>
            <w:r w:rsidR="000B4B36">
              <w:rPr>
                <w:rFonts w:ascii="Nirmala UI" w:hAnsi="Nirmala UI" w:cs="Nirmala UI"/>
              </w:rPr>
              <w:t xml:space="preserve"> </w:t>
            </w:r>
            <w:proofErr w:type="spellStart"/>
            <w:r w:rsidR="000B4B36">
              <w:rPr>
                <w:rFonts w:ascii="Nirmala UI" w:hAnsi="Nirmala UI" w:cs="Nirmala UI"/>
              </w:rPr>
              <w:t>கண்டறிக</w:t>
            </w:r>
            <w:proofErr w:type="spellEnd"/>
          </w:p>
        </w:tc>
      </w:tr>
      <w:tr w:rsidR="007662F4" w:rsidTr="00CE24EF">
        <w:tc>
          <w:tcPr>
            <w:tcW w:w="592" w:type="pct"/>
            <w:gridSpan w:val="3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4408" w:type="pct"/>
            <w:gridSpan w:val="6"/>
          </w:tcPr>
          <w:p w:rsidR="007662F4" w:rsidRDefault="007662F4" w:rsidP="00456277">
            <w:pPr>
              <w:rPr>
                <w:rFonts w:ascii="Nirmala UI" w:hAnsi="Nirmala UI" w:cs="Nirmala UI"/>
              </w:rPr>
            </w:pPr>
          </w:p>
        </w:tc>
      </w:tr>
      <w:tr w:rsidR="007662F4" w:rsidTr="00CE24EF">
        <w:tc>
          <w:tcPr>
            <w:tcW w:w="5000" w:type="pct"/>
            <w:gridSpan w:val="9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 2</w:t>
            </w:r>
          </w:p>
        </w:tc>
      </w:tr>
      <w:tr w:rsidR="007662F4" w:rsidTr="00CE24EF">
        <w:tc>
          <w:tcPr>
            <w:tcW w:w="581" w:type="pct"/>
            <w:gridSpan w:val="2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4419" w:type="pct"/>
            <w:gridSpan w:val="7"/>
          </w:tcPr>
          <w:p w:rsidR="007662F4" w:rsidRDefault="00585178" w:rsidP="0028207C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பொருத்துக</w:t>
            </w:r>
            <w:proofErr w:type="spellEnd"/>
          </w:p>
          <w:p w:rsidR="00585178" w:rsidRDefault="00585178" w:rsidP="0028207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(அ) ₹ 50                         -   100</w:t>
            </w:r>
            <w:r w:rsidR="002E3BC6">
              <w:rPr>
                <w:rFonts w:ascii="Nirmala UI" w:hAnsi="Nirmala UI" w:cs="Nirmala UI"/>
              </w:rPr>
              <w:t xml:space="preserve">0 </w:t>
            </w:r>
            <w:proofErr w:type="spellStart"/>
            <w:r w:rsidR="002E3BC6">
              <w:rPr>
                <w:rFonts w:ascii="Nirmala UI" w:hAnsi="Nirmala UI" w:cs="Nirmala UI"/>
              </w:rPr>
              <w:t>பைசா</w:t>
            </w:r>
            <w:proofErr w:type="spellEnd"/>
          </w:p>
          <w:p w:rsidR="00585178" w:rsidRDefault="00585178" w:rsidP="0028207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(ஆ) </w:t>
            </w:r>
            <w:r w:rsidR="002E3BC6">
              <w:rPr>
                <w:rFonts w:ascii="Nirmala UI" w:hAnsi="Nirmala UI" w:cs="Nirmala UI"/>
              </w:rPr>
              <w:t>1</w:t>
            </w:r>
            <w:r>
              <w:rPr>
                <w:rFonts w:ascii="Nirmala UI" w:hAnsi="Nirmala UI" w:cs="Nirmala UI"/>
              </w:rPr>
              <w:t xml:space="preserve">00 </w:t>
            </w:r>
            <w:proofErr w:type="spellStart"/>
            <w:r w:rsidR="002E3BC6">
              <w:rPr>
                <w:rFonts w:ascii="Nirmala UI" w:hAnsi="Nirmala UI" w:cs="Nirmala UI"/>
              </w:rPr>
              <w:t>பைசா</w:t>
            </w:r>
            <w:proofErr w:type="spellEnd"/>
            <w:r>
              <w:rPr>
                <w:rFonts w:ascii="Nirmala UI" w:hAnsi="Nirmala UI" w:cs="Nirmala UI"/>
              </w:rPr>
              <w:t xml:space="preserve">           -  ₹ 20 + ₹ 20</w:t>
            </w:r>
          </w:p>
          <w:p w:rsidR="00585178" w:rsidRDefault="00585178" w:rsidP="0028207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(இ) ₹ 40                        - ₹ 100 – ₹ 50</w:t>
            </w:r>
          </w:p>
          <w:p w:rsidR="008B5AA6" w:rsidRPr="0028207C" w:rsidRDefault="00585178" w:rsidP="00CE24EF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(ஈ) ₹ 500 - ₹ 400          - ₹ 75 - ₹ 25</w:t>
            </w:r>
          </w:p>
        </w:tc>
      </w:tr>
      <w:tr w:rsidR="007662F4" w:rsidTr="00CE24EF">
        <w:tc>
          <w:tcPr>
            <w:tcW w:w="581" w:type="pct"/>
            <w:gridSpan w:val="2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lastRenderedPageBreak/>
              <w:t>விடை</w:t>
            </w:r>
          </w:p>
        </w:tc>
        <w:tc>
          <w:tcPr>
            <w:tcW w:w="4419" w:type="pct"/>
            <w:gridSpan w:val="7"/>
          </w:tcPr>
          <w:p w:rsidR="00CE24EF" w:rsidRDefault="0046242C" w:rsidP="0046242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(அ) ₹ 50                         </w:t>
            </w:r>
            <w:r w:rsidR="00CE24EF">
              <w:rPr>
                <w:rFonts w:ascii="Nirmala UI" w:hAnsi="Nirmala UI" w:cs="Nirmala UI"/>
              </w:rPr>
              <w:t xml:space="preserve">-  </w:t>
            </w:r>
          </w:p>
          <w:p w:rsidR="0046242C" w:rsidRDefault="0046242C" w:rsidP="0046242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(ஆ) 100</w:t>
            </w:r>
            <w:r w:rsidR="002E3BC6">
              <w:rPr>
                <w:rFonts w:ascii="Nirmala UI" w:hAnsi="Nirmala UI" w:cs="Nirmala UI"/>
              </w:rPr>
              <w:t xml:space="preserve"> </w:t>
            </w:r>
            <w:proofErr w:type="spellStart"/>
            <w:r w:rsidR="002E3BC6">
              <w:rPr>
                <w:rFonts w:ascii="Nirmala UI" w:hAnsi="Nirmala UI" w:cs="Nirmala UI"/>
              </w:rPr>
              <w:t>பைசா</w:t>
            </w:r>
            <w:proofErr w:type="spellEnd"/>
            <w:r>
              <w:rPr>
                <w:rFonts w:ascii="Nirmala UI" w:hAnsi="Nirmala UI" w:cs="Nirmala UI"/>
              </w:rPr>
              <w:t xml:space="preserve">           -  </w:t>
            </w:r>
          </w:p>
          <w:p w:rsidR="0046242C" w:rsidRDefault="0046242C" w:rsidP="0046242C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(இ) ₹ 40                        - </w:t>
            </w:r>
          </w:p>
          <w:p w:rsidR="007662F4" w:rsidRDefault="0046242C" w:rsidP="00CE24EF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(ஈ) ₹ 500 - ₹ 400          - </w:t>
            </w:r>
          </w:p>
        </w:tc>
      </w:tr>
      <w:tr w:rsidR="007662F4" w:rsidTr="00CE24EF">
        <w:tc>
          <w:tcPr>
            <w:tcW w:w="581" w:type="pct"/>
            <w:gridSpan w:val="2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4419" w:type="pct"/>
            <w:gridSpan w:val="7"/>
          </w:tcPr>
          <w:p w:rsidR="007662F4" w:rsidRDefault="00FE1599" w:rsidP="00FE1599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பின்வருவன</w:t>
            </w:r>
            <w:r w:rsidR="00180EB2">
              <w:rPr>
                <w:rFonts w:ascii="Nirmala UI" w:hAnsi="Nirmala UI" w:cs="Nirmala UI"/>
              </w:rPr>
              <w:t>ற்றைக்</w:t>
            </w:r>
            <w:proofErr w:type="spellEnd"/>
            <w:r w:rsidR="00180EB2">
              <w:rPr>
                <w:rFonts w:ascii="Nirmala UI" w:hAnsi="Nirmala UI" w:cs="Nirmala UI"/>
              </w:rPr>
              <w:t xml:space="preserve"> </w:t>
            </w:r>
            <w:proofErr w:type="spellStart"/>
            <w:r w:rsidR="00180EB2">
              <w:rPr>
                <w:rFonts w:ascii="Nirmala UI" w:hAnsi="Nirmala UI" w:cs="Nirmala UI"/>
              </w:rPr>
              <w:t>கூறியவாறு</w:t>
            </w:r>
            <w:proofErr w:type="spellEnd"/>
            <w:r w:rsidR="00180EB2">
              <w:rPr>
                <w:rFonts w:ascii="Nirmala UI" w:hAnsi="Nirmala UI" w:cs="Nirmala UI"/>
              </w:rPr>
              <w:t xml:space="preserve"> </w:t>
            </w:r>
            <w:proofErr w:type="spellStart"/>
            <w:r w:rsidR="00180EB2">
              <w:rPr>
                <w:rFonts w:ascii="Nirmala UI" w:hAnsi="Nirmala UI" w:cs="Nirmala UI"/>
              </w:rPr>
              <w:t>செய்க</w:t>
            </w:r>
            <w:proofErr w:type="spellEnd"/>
          </w:p>
          <w:p w:rsidR="00FE1599" w:rsidRDefault="00FE1599" w:rsidP="00FE1599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(அ)</w:t>
            </w:r>
            <w:r w:rsidR="006514D3">
              <w:rPr>
                <w:rFonts w:ascii="Nirmala UI" w:hAnsi="Nirmala UI" w:cs="Nirmala UI"/>
              </w:rPr>
              <w:t xml:space="preserve"> ₹ 2000 + ₹798.25</w:t>
            </w:r>
            <w:r>
              <w:rPr>
                <w:rFonts w:ascii="Nirmala UI" w:hAnsi="Nirmala UI" w:cs="Nirmala UI"/>
              </w:rPr>
              <w:t xml:space="preserve"> </w:t>
            </w:r>
          </w:p>
          <w:p w:rsidR="00FE1599" w:rsidRDefault="00FE1599" w:rsidP="00FE1599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(ஆ)</w:t>
            </w:r>
            <w:r w:rsidR="006514D3">
              <w:rPr>
                <w:rFonts w:ascii="Nirmala UI" w:hAnsi="Nirmala UI" w:cs="Nirmala UI"/>
              </w:rPr>
              <w:t xml:space="preserve"> ₹ 550 - ₹ 198</w:t>
            </w:r>
          </w:p>
          <w:p w:rsidR="00FE1599" w:rsidRPr="006514D3" w:rsidRDefault="00FE1599" w:rsidP="00FE1599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(இ)</w:t>
            </w:r>
            <w:r w:rsidR="006514D3">
              <w:rPr>
                <w:rFonts w:ascii="Nirmala UI" w:hAnsi="Nirmala UI" w:cs="Nirmala UI"/>
              </w:rPr>
              <w:t xml:space="preserve"> </w:t>
            </w:r>
            <w:r w:rsidR="006514D3" w:rsidRPr="006514D3">
              <w:rPr>
                <w:rFonts w:ascii="Nirmala UI" w:hAnsi="Nirmala UI" w:cs="Nirmala UI"/>
              </w:rPr>
              <w:t>₹ 49680</w:t>
            </w:r>
            <w:r w:rsidR="006514D3">
              <w:rPr>
                <w:rFonts w:ascii="Nirmala UI" w:hAnsi="Nirmala UI" w:cs="Nirmala UI"/>
              </w:rPr>
              <w:t xml:space="preserve"> + ₹ 45.51 </w:t>
            </w:r>
          </w:p>
          <w:p w:rsidR="00FE1599" w:rsidRDefault="00FE1599" w:rsidP="00FE1599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(ஈ)</w:t>
            </w:r>
            <w:r w:rsidR="006514D3">
              <w:rPr>
                <w:rFonts w:ascii="Nirmala UI" w:hAnsi="Nirmala UI" w:cs="Nirmala UI"/>
              </w:rPr>
              <w:t xml:space="preserve"> </w:t>
            </w:r>
            <w:r w:rsidR="00273A55">
              <w:rPr>
                <w:rFonts w:ascii="Nirmala UI" w:hAnsi="Nirmala UI" w:cs="Nirmala UI"/>
              </w:rPr>
              <w:t>₹ 8453 –  ₹ 441.68</w:t>
            </w:r>
          </w:p>
        </w:tc>
      </w:tr>
      <w:tr w:rsidR="00CE24EF" w:rsidTr="00CE24EF">
        <w:tc>
          <w:tcPr>
            <w:tcW w:w="581" w:type="pct"/>
            <w:gridSpan w:val="2"/>
          </w:tcPr>
          <w:p w:rsidR="00CE24EF" w:rsidRDefault="00CE24EF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1128" w:type="pct"/>
            <w:gridSpan w:val="3"/>
          </w:tcPr>
          <w:p w:rsidR="00CE24EF" w:rsidRDefault="00CE24EF" w:rsidP="00180EB2">
            <w:r>
              <w:t>(</w:t>
            </w:r>
            <w:r>
              <w:rPr>
                <w:rFonts w:ascii="Nirmala UI" w:hAnsi="Nirmala UI" w:cs="Nirmala UI"/>
              </w:rPr>
              <w:t>அ</w:t>
            </w:r>
            <w:r>
              <w:t>)</w:t>
            </w:r>
          </w:p>
          <w:p w:rsidR="00CE24EF" w:rsidRDefault="00CE24EF" w:rsidP="00180EB2"/>
          <w:p w:rsidR="00CE24EF" w:rsidRDefault="00CE24EF" w:rsidP="00180EB2"/>
          <w:p w:rsidR="00CE24EF" w:rsidRDefault="00CE24EF" w:rsidP="00180EB2">
            <w:pPr>
              <w:rPr>
                <w:rFonts w:ascii="Nirmala UI" w:hAnsi="Nirmala UI" w:cs="Nirmala UI"/>
              </w:rPr>
            </w:pPr>
          </w:p>
        </w:tc>
        <w:tc>
          <w:tcPr>
            <w:tcW w:w="1168" w:type="pct"/>
          </w:tcPr>
          <w:p w:rsidR="00CE24EF" w:rsidRDefault="00CE24EF">
            <w:pPr>
              <w:spacing w:after="200" w:line="276" w:lineRule="auto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(ஆ)</w:t>
            </w:r>
          </w:p>
          <w:p w:rsidR="00CE24EF" w:rsidRDefault="00CE24EF" w:rsidP="00CE24EF">
            <w:pPr>
              <w:rPr>
                <w:rFonts w:ascii="Nirmala UI" w:hAnsi="Nirmala UI" w:cs="Nirmala UI"/>
              </w:rPr>
            </w:pPr>
          </w:p>
        </w:tc>
        <w:tc>
          <w:tcPr>
            <w:tcW w:w="1116" w:type="pct"/>
            <w:gridSpan w:val="2"/>
          </w:tcPr>
          <w:p w:rsidR="00CE24EF" w:rsidRDefault="00CE24EF">
            <w:pPr>
              <w:spacing w:after="200" w:line="276" w:lineRule="auto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(இ)</w:t>
            </w:r>
          </w:p>
          <w:p w:rsidR="00CE24EF" w:rsidRDefault="00CE24EF" w:rsidP="00CE24EF">
            <w:pPr>
              <w:rPr>
                <w:rFonts w:ascii="Nirmala UI" w:hAnsi="Nirmala UI" w:cs="Nirmala UI"/>
              </w:rPr>
            </w:pPr>
          </w:p>
        </w:tc>
        <w:tc>
          <w:tcPr>
            <w:tcW w:w="1008" w:type="pct"/>
          </w:tcPr>
          <w:p w:rsidR="00CE24EF" w:rsidRDefault="00CE24EF">
            <w:pPr>
              <w:spacing w:after="200" w:line="276" w:lineRule="auto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(ஈ)</w:t>
            </w:r>
          </w:p>
          <w:p w:rsidR="00CE24EF" w:rsidRDefault="00CE24EF" w:rsidP="00CE24EF">
            <w:pPr>
              <w:rPr>
                <w:rFonts w:ascii="Nirmala UI" w:hAnsi="Nirmala UI" w:cs="Nirmala UI"/>
              </w:rPr>
            </w:pPr>
          </w:p>
        </w:tc>
      </w:tr>
      <w:tr w:rsidR="007662F4" w:rsidTr="00CE24EF">
        <w:tc>
          <w:tcPr>
            <w:tcW w:w="5000" w:type="pct"/>
            <w:gridSpan w:val="9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 3</w:t>
            </w:r>
          </w:p>
        </w:tc>
      </w:tr>
      <w:tr w:rsidR="007662F4" w:rsidTr="00CE24EF">
        <w:tc>
          <w:tcPr>
            <w:tcW w:w="575" w:type="pct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வினா</w:t>
            </w:r>
            <w:r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4425" w:type="pct"/>
            <w:gridSpan w:val="8"/>
          </w:tcPr>
          <w:p w:rsidR="007662F4" w:rsidRDefault="0028207C" w:rsidP="00401216">
            <w:pPr>
              <w:rPr>
                <w:rFonts w:ascii="Nirmala UI" w:hAnsi="Nirmala UI" w:cs="Nirmala UI"/>
              </w:rPr>
            </w:pPr>
            <w:proofErr w:type="spellStart"/>
            <w:proofErr w:type="gramStart"/>
            <w:r>
              <w:rPr>
                <w:rFonts w:ascii="Nirmala UI" w:hAnsi="Nirmala UI" w:cs="Nirmala UI"/>
              </w:rPr>
              <w:t>ராஜூ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ஆட்டோவில்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மேற்கொள்ளும்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போது</w:t>
            </w:r>
            <w:proofErr w:type="spellEnd"/>
            <w:r>
              <w:rPr>
                <w:rFonts w:ascii="Nirmala UI" w:hAnsi="Nirmala UI" w:cs="Nirmala UI"/>
              </w:rPr>
              <w:t xml:space="preserve"> ₹ 70 </w:t>
            </w:r>
            <w:proofErr w:type="spellStart"/>
            <w:r>
              <w:rPr>
                <w:rFonts w:ascii="Nirmala UI" w:hAnsi="Nirmala UI" w:cs="Nirmala UI"/>
              </w:rPr>
              <w:t>ஆகிறது</w:t>
            </w:r>
            <w:proofErr w:type="spellEnd"/>
            <w:r>
              <w:rPr>
                <w:rFonts w:ascii="Nirmala UI" w:hAnsi="Nirmala UI" w:cs="Nirmala UI"/>
              </w:rPr>
              <w:t>.</w:t>
            </w:r>
            <w:proofErr w:type="gram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ராஜூ</w:t>
            </w:r>
            <w:proofErr w:type="spellEnd"/>
            <w:r>
              <w:rPr>
                <w:rFonts w:ascii="Nirmala UI" w:hAnsi="Nirmala UI" w:cs="Nirmala UI"/>
              </w:rPr>
              <w:t xml:space="preserve"> ₹ 100 </w:t>
            </w:r>
            <w:proofErr w:type="spellStart"/>
            <w:r>
              <w:rPr>
                <w:rFonts w:ascii="Nirmala UI" w:hAnsi="Nirmala UI" w:cs="Nirmala UI"/>
              </w:rPr>
              <w:t>கொடுத்தான்</w:t>
            </w:r>
            <w:proofErr w:type="spellEnd"/>
            <w:r>
              <w:rPr>
                <w:rFonts w:ascii="Nirmala UI" w:hAnsi="Nirmala UI" w:cs="Nirmala UI"/>
              </w:rPr>
              <w:t>.</w:t>
            </w:r>
            <w:proofErr w:type="gram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ஆட்டோ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ஓட்டுநரிடம்</w:t>
            </w:r>
            <w:proofErr w:type="spellEnd"/>
            <w:r>
              <w:rPr>
                <w:rFonts w:ascii="Nirmala UI" w:hAnsi="Nirmala UI" w:cs="Nirmala UI"/>
              </w:rPr>
              <w:t xml:space="preserve"> ₹ 50 </w:t>
            </w:r>
            <w:proofErr w:type="spellStart"/>
            <w:r>
              <w:rPr>
                <w:rFonts w:ascii="Nirmala UI" w:hAnsi="Nirmala UI" w:cs="Nirmala UI"/>
              </w:rPr>
              <w:t>மட்டுமே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மீதம்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உள்ளது</w:t>
            </w:r>
            <w:proofErr w:type="spellEnd"/>
            <w:r>
              <w:rPr>
                <w:rFonts w:ascii="Nirmala UI" w:hAnsi="Nirmala UI" w:cs="Nirmala UI"/>
              </w:rPr>
              <w:t>.</w:t>
            </w:r>
            <w:proofErr w:type="gram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ராஜூ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ஆட்டோ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ஓட்டுநரிடம்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இன்னும்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அதிகம்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எவ்வளவு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ரூபாய்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கொடுத்தால்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ஆட்டோ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ஓட்டுநரிடம்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இருந்து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Cambria Math" w:hAnsi="Cambria Math" w:cs="Nirmala UI"/>
              </w:rPr>
              <w:t xml:space="preserve">₹ </w:t>
            </w:r>
            <w:r w:rsidRPr="0028207C">
              <w:rPr>
                <w:rFonts w:ascii="Nirmala UI" w:hAnsi="Nirmala UI" w:cs="Nirmala UI"/>
              </w:rPr>
              <w:t>50</w:t>
            </w:r>
            <w:r>
              <w:rPr>
                <w:rFonts w:ascii="Cambria Math" w:hAnsi="Cambria Math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வாங்கிக்கொள்ளலாம்</w:t>
            </w:r>
            <w:proofErr w:type="spellEnd"/>
            <w:r>
              <w:rPr>
                <w:rFonts w:ascii="Nirmala UI" w:hAnsi="Nirmala UI" w:cs="Nirmala UI"/>
              </w:rPr>
              <w:t>?</w:t>
            </w:r>
            <w:proofErr w:type="gramEnd"/>
          </w:p>
        </w:tc>
      </w:tr>
      <w:tr w:rsidR="007662F4" w:rsidTr="00CE24EF">
        <w:tc>
          <w:tcPr>
            <w:tcW w:w="575" w:type="pct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4425" w:type="pct"/>
            <w:gridSpan w:val="8"/>
          </w:tcPr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CE24EF" w:rsidRDefault="00CE24EF" w:rsidP="00401216">
            <w:pPr>
              <w:rPr>
                <w:rFonts w:ascii="Nirmala UI" w:hAnsi="Nirmala UI" w:cs="Nirmala UI"/>
              </w:rPr>
            </w:pPr>
          </w:p>
          <w:p w:rsidR="00596DF6" w:rsidRDefault="00596DF6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 </w:t>
            </w:r>
          </w:p>
        </w:tc>
      </w:tr>
      <w:tr w:rsidR="00180EB2" w:rsidTr="00CE24EF">
        <w:tc>
          <w:tcPr>
            <w:tcW w:w="575" w:type="pct"/>
          </w:tcPr>
          <w:p w:rsidR="00180EB2" w:rsidRDefault="00180EB2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lastRenderedPageBreak/>
              <w:t>வினா</w:t>
            </w:r>
            <w:r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4425" w:type="pct"/>
            <w:gridSpan w:val="8"/>
          </w:tcPr>
          <w:p w:rsidR="00180EB2" w:rsidRDefault="00180EB2" w:rsidP="00DD1A9E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பொருட்களுக்கு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பணத்தைக்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கண்டறிக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180EB2" w:rsidTr="00CE24EF">
        <w:tc>
          <w:tcPr>
            <w:tcW w:w="575" w:type="pct"/>
          </w:tcPr>
          <w:p w:rsidR="00180EB2" w:rsidRDefault="00180EB2" w:rsidP="007662F4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4425" w:type="pct"/>
            <w:gridSpan w:val="8"/>
          </w:tcPr>
          <w:p w:rsidR="00180EB2" w:rsidRDefault="00CE24EF" w:rsidP="00DD1A9E">
            <w:pPr>
              <w:jc w:val="center"/>
              <w:rPr>
                <w:rFonts w:ascii="Nirmala UI" w:hAnsi="Nirmala UI" w:cs="Nirmala UI"/>
              </w:rPr>
            </w:pPr>
            <w:r>
              <w:object w:dxaOrig="9929" w:dyaOrig="4529" w14:anchorId="7F05256A">
                <v:shape id="_x0000_i1026" type="#_x0000_t75" style="width:379.9pt;height:170.85pt" o:ole="">
                  <v:imagedata r:id="rId10" o:title=""/>
                </v:shape>
                <o:OLEObject Type="Embed" ProgID="PBrush" ShapeID="_x0000_i1026" DrawAspect="Content" ObjectID="_1682983765" r:id="rId11"/>
              </w:object>
            </w:r>
          </w:p>
        </w:tc>
      </w:tr>
    </w:tbl>
    <w:p w:rsidR="004C39BD" w:rsidRDefault="004C39BD">
      <w:bookmarkStart w:id="0" w:name="_GoBack"/>
      <w:bookmarkEnd w:id="0"/>
    </w:p>
    <w:sectPr w:rsidR="004C39B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AA3" w:rsidRDefault="00DC1AA3" w:rsidP="004C39BD">
      <w:pPr>
        <w:spacing w:after="0" w:line="240" w:lineRule="auto"/>
      </w:pPr>
      <w:r>
        <w:separator/>
      </w:r>
    </w:p>
  </w:endnote>
  <w:endnote w:type="continuationSeparator" w:id="0">
    <w:p w:rsidR="00DC1AA3" w:rsidRDefault="00DC1AA3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7D74D4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CE24EF" w:rsidRPr="00CE24EF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7D74D4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CE24EF" w:rsidRPr="00CE24EF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AA3" w:rsidRDefault="00DC1AA3" w:rsidP="004C39BD">
      <w:pPr>
        <w:spacing w:after="0" w:line="240" w:lineRule="auto"/>
      </w:pPr>
      <w:r>
        <w:separator/>
      </w:r>
    </w:p>
  </w:footnote>
  <w:footnote w:type="continuationSeparator" w:id="0">
    <w:p w:rsidR="00DC1AA3" w:rsidRDefault="00DC1AA3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6D"/>
    <w:rsid w:val="0008230A"/>
    <w:rsid w:val="00096253"/>
    <w:rsid w:val="000B4B36"/>
    <w:rsid w:val="000C0405"/>
    <w:rsid w:val="0010768D"/>
    <w:rsid w:val="00180EB2"/>
    <w:rsid w:val="0020099D"/>
    <w:rsid w:val="00273A55"/>
    <w:rsid w:val="0028207C"/>
    <w:rsid w:val="002E3BC6"/>
    <w:rsid w:val="003007C5"/>
    <w:rsid w:val="00401216"/>
    <w:rsid w:val="0043426D"/>
    <w:rsid w:val="00456277"/>
    <w:rsid w:val="0046242C"/>
    <w:rsid w:val="004C39BD"/>
    <w:rsid w:val="00585178"/>
    <w:rsid w:val="00596DF6"/>
    <w:rsid w:val="005B4E96"/>
    <w:rsid w:val="006514D3"/>
    <w:rsid w:val="006E3A89"/>
    <w:rsid w:val="00713730"/>
    <w:rsid w:val="007662F4"/>
    <w:rsid w:val="007D74D4"/>
    <w:rsid w:val="007F2FDA"/>
    <w:rsid w:val="00845481"/>
    <w:rsid w:val="008B5AA6"/>
    <w:rsid w:val="00981F20"/>
    <w:rsid w:val="009A05BB"/>
    <w:rsid w:val="009F263B"/>
    <w:rsid w:val="00A0208C"/>
    <w:rsid w:val="00A42995"/>
    <w:rsid w:val="00B02CB4"/>
    <w:rsid w:val="00CE24EF"/>
    <w:rsid w:val="00CE7D00"/>
    <w:rsid w:val="00D31D2C"/>
    <w:rsid w:val="00DC1AA3"/>
    <w:rsid w:val="00EA4285"/>
    <w:rsid w:val="00FE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3%20Worksheet%20internship\Template%20of%20work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7F976-768C-4552-88E5-44BF34AC4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of worksheet</Template>
  <TotalTime>3</TotalTime>
  <Pages>3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3</cp:revision>
  <dcterms:created xsi:type="dcterms:W3CDTF">2021-05-19T21:10:00Z</dcterms:created>
  <dcterms:modified xsi:type="dcterms:W3CDTF">2021-05-19T21:12:00Z</dcterms:modified>
</cp:coreProperties>
</file>